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73" w:rsidRDefault="00DC0BA2">
      <w:r>
        <w:rPr>
          <w:noProof/>
        </w:rPr>
        <w:drawing>
          <wp:inline distT="0" distB="0" distL="0" distR="0">
            <wp:extent cx="1219200" cy="414618"/>
            <wp:effectExtent l="0" t="0" r="0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국민건강보험로고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232" cy="41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46" w:rsidRDefault="00FD3B46"/>
    <w:p w:rsidR="00FD3B46" w:rsidRDefault="00FD3B46"/>
    <w:p w:rsidR="00FD3B46" w:rsidRDefault="00FD3B46"/>
    <w:p w:rsidR="00FD3B46" w:rsidRDefault="00FD3B46"/>
    <w:p w:rsidR="00FD3B46" w:rsidRDefault="006612E0" w:rsidP="00EA41E2">
      <w:pPr>
        <w:jc w:val="right"/>
      </w:pPr>
      <w:r>
        <w:rPr>
          <w:rFonts w:hint="eastAsia"/>
          <w:b/>
          <w:sz w:val="36"/>
          <w:szCs w:val="36"/>
        </w:rPr>
        <w:t xml:space="preserve">요양비 전산청구시스템 구축에 따른 </w:t>
      </w:r>
    </w:p>
    <w:p w:rsidR="009F2C11" w:rsidRPr="000E664C" w:rsidRDefault="009F2C11" w:rsidP="009F2C11">
      <w:pPr>
        <w:pStyle w:val="33"/>
        <w:spacing w:line="0" w:lineRule="atLeast"/>
        <w:ind w:firstLine="108"/>
        <w:rPr>
          <w:rFonts w:ascii="굴림"/>
          <w:sz w:val="2"/>
          <w:szCs w:val="2"/>
        </w:rPr>
      </w:pPr>
    </w:p>
    <w:tbl>
      <w:tblPr>
        <w:tblW w:w="5000" w:type="pct"/>
        <w:tblBorders>
          <w:top w:val="single" w:sz="24" w:space="0" w:color="auto"/>
          <w:bottom w:val="single" w:sz="12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639"/>
      </w:tblGrid>
      <w:tr w:rsidR="009F2C11" w:rsidRPr="000E664C" w:rsidTr="0039519C">
        <w:trPr>
          <w:trHeight w:val="753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9F2C11" w:rsidRPr="0067711C" w:rsidRDefault="00562B75" w:rsidP="00DC0BA2">
            <w:pPr>
              <w:pStyle w:val="ae"/>
              <w:spacing w:line="240" w:lineRule="auto"/>
              <w:jc w:val="right"/>
              <w:rPr>
                <w:rFonts w:ascii="맑은 고딕" w:hAnsi="맑은 고딕"/>
                <w:color w:val="000000"/>
                <w:sz w:val="48"/>
                <w:szCs w:val="48"/>
              </w:rPr>
            </w:pPr>
            <w:r>
              <w:rPr>
                <w:rFonts w:ascii="맑은 고딕" w:hAnsi="맑은 고딕" w:hint="eastAsia"/>
                <w:sz w:val="48"/>
                <w:szCs w:val="48"/>
              </w:rPr>
              <w:t>사용자 매뉴얼</w:t>
            </w:r>
          </w:p>
        </w:tc>
      </w:tr>
    </w:tbl>
    <w:p w:rsidR="009F2C11" w:rsidRPr="00D149DE" w:rsidRDefault="009F2C11" w:rsidP="009F2C11">
      <w:pPr>
        <w:pStyle w:val="33"/>
        <w:ind w:firstLine="110"/>
        <w:rPr>
          <w:rFonts w:ascii="굴림"/>
          <w:sz w:val="16"/>
          <w:szCs w:val="16"/>
        </w:rPr>
      </w:pPr>
    </w:p>
    <w:p w:rsidR="0041258A" w:rsidRPr="0067711C" w:rsidRDefault="00936685" w:rsidP="0041258A">
      <w:pPr>
        <w:pStyle w:val="33"/>
        <w:spacing w:line="276" w:lineRule="auto"/>
        <w:ind w:firstLine="110"/>
        <w:rPr>
          <w:rFonts w:ascii="맑은 고딕"/>
          <w:sz w:val="36"/>
          <w:szCs w:val="36"/>
        </w:rPr>
      </w:pPr>
      <w:bookmarkStart w:id="0" w:name="요건정의서"/>
      <w:bookmarkEnd w:id="0"/>
      <w:r>
        <w:rPr>
          <w:rFonts w:ascii="맑은 고딕" w:hint="eastAsia"/>
          <w:sz w:val="36"/>
          <w:szCs w:val="36"/>
        </w:rPr>
        <w:t>준요양기관</w:t>
      </w:r>
      <w:r w:rsidR="00780FF1">
        <w:rPr>
          <w:rFonts w:ascii="맑은 고딕" w:hint="eastAsia"/>
          <w:sz w:val="36"/>
          <w:szCs w:val="36"/>
        </w:rPr>
        <w:t>용</w:t>
      </w:r>
    </w:p>
    <w:p w:rsidR="009F2C11" w:rsidRPr="002D7714" w:rsidRDefault="009F2C11" w:rsidP="009A3D8F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A3D8F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4F6D14" w:rsidRPr="002D7714" w:rsidRDefault="004F6D14" w:rsidP="009F2C11">
      <w:pPr>
        <w:ind w:firstLine="80"/>
        <w:jc w:val="right"/>
        <w:rPr>
          <w:rFonts w:asciiTheme="minorEastAsia" w:eastAsiaTheme="minorEastAsia" w:hAnsiTheme="minorEastAsia"/>
          <w:sz w:val="36"/>
          <w:szCs w:val="36"/>
        </w:rPr>
      </w:pPr>
    </w:p>
    <w:p w:rsidR="009F2C11" w:rsidRPr="009F2C11" w:rsidRDefault="009F2C11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  <w:r w:rsidRPr="009F2C11">
        <w:rPr>
          <w:rFonts w:ascii="HY견고딕" w:eastAsia="HY견고딕"/>
          <w:sz w:val="36"/>
          <w:szCs w:val="36"/>
        </w:rPr>
        <w:br w:type="page"/>
      </w:r>
    </w:p>
    <w:p w:rsidR="00041903" w:rsidRPr="00EE7BAE" w:rsidRDefault="00041903" w:rsidP="006612E0">
      <w:pPr>
        <w:jc w:val="center"/>
        <w:rPr>
          <w:b/>
        </w:rPr>
      </w:pPr>
      <w:bookmarkStart w:id="1" w:name="_GoBack"/>
      <w:bookmarkEnd w:id="1"/>
      <w:r w:rsidRPr="00EE7BAE">
        <w:rPr>
          <w:rFonts w:hint="eastAsia"/>
          <w:b/>
          <w:sz w:val="36"/>
        </w:rPr>
        <w:lastRenderedPageBreak/>
        <w:t>목차</w:t>
      </w:r>
    </w:p>
    <w:p w:rsidR="0073430C" w:rsidRPr="00227B95" w:rsidRDefault="0073430C" w:rsidP="00746760">
      <w:pPr>
        <w:pStyle w:val="10"/>
        <w:rPr>
          <w:rStyle w:val="aa"/>
          <w:b w:val="0"/>
          <w:bCs w:val="0"/>
          <w:caps w:val="0"/>
          <w:smallCaps/>
          <w:sz w:val="20"/>
        </w:rPr>
      </w:pPr>
    </w:p>
    <w:p w:rsidR="00936685" w:rsidRDefault="002A2153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936685">
        <w:t>1. 요양비청구등록</w:t>
      </w:r>
      <w:r w:rsidR="00936685">
        <w:tab/>
      </w:r>
      <w:r w:rsidR="00936685">
        <w:fldChar w:fldCharType="begin"/>
      </w:r>
      <w:r w:rsidR="00936685">
        <w:instrText xml:space="preserve"> PAGEREF _Toc75362441 \h </w:instrText>
      </w:r>
      <w:r w:rsidR="00936685">
        <w:fldChar w:fldCharType="separate"/>
      </w:r>
      <w:r w:rsidR="00936685">
        <w:t>1</w:t>
      </w:r>
      <w:r w:rsidR="00936685"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1.1 만성신부전증</w:t>
      </w:r>
      <w:r>
        <w:tab/>
      </w:r>
      <w:r>
        <w:fldChar w:fldCharType="begin"/>
      </w:r>
      <w:r>
        <w:instrText xml:space="preserve"> PAGEREF _Toc75362442 \h </w:instrText>
      </w:r>
      <w:r>
        <w:fldChar w:fldCharType="separate"/>
      </w:r>
      <w:r>
        <w:t>1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1.2 인공호흡기</w:t>
      </w:r>
      <w:r>
        <w:tab/>
      </w:r>
      <w:r>
        <w:fldChar w:fldCharType="begin"/>
      </w:r>
      <w:r>
        <w:instrText xml:space="preserve"> PAGEREF _Toc75362443 \h </w:instrText>
      </w:r>
      <w:r>
        <w:fldChar w:fldCharType="separate"/>
      </w:r>
      <w:r>
        <w:t>3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1.3 산소치료</w:t>
      </w:r>
      <w:r>
        <w:tab/>
      </w:r>
      <w:r>
        <w:fldChar w:fldCharType="begin"/>
      </w:r>
      <w:r>
        <w:instrText xml:space="preserve"> PAGEREF _Toc75362444 \h </w:instrText>
      </w:r>
      <w:r>
        <w:fldChar w:fldCharType="separate"/>
      </w:r>
      <w:r>
        <w:t>6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1.4 당뇨병소모성재료</w:t>
      </w:r>
      <w:r>
        <w:tab/>
      </w:r>
      <w:r>
        <w:fldChar w:fldCharType="begin"/>
      </w:r>
      <w:r>
        <w:instrText xml:space="preserve"> PAGEREF _Toc75362445 \h </w:instrText>
      </w:r>
      <w:r>
        <w:fldChar w:fldCharType="separate"/>
      </w:r>
      <w:r>
        <w:t>8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1.5 자가도뇨소모성재료</w:t>
      </w:r>
      <w:r>
        <w:tab/>
      </w:r>
      <w:r>
        <w:fldChar w:fldCharType="begin"/>
      </w:r>
      <w:r>
        <w:instrText xml:space="preserve"> PAGEREF _Toc75362446 \h </w:instrText>
      </w:r>
      <w:r>
        <w:fldChar w:fldCharType="separate"/>
      </w:r>
      <w:r>
        <w:t>11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1.6 기침유발기</w:t>
      </w:r>
      <w:r>
        <w:tab/>
      </w:r>
      <w:r>
        <w:fldChar w:fldCharType="begin"/>
      </w:r>
      <w:r>
        <w:instrText xml:space="preserve"> PAGEREF _Toc75362447 \h </w:instrText>
      </w:r>
      <w:r>
        <w:fldChar w:fldCharType="separate"/>
      </w:r>
      <w:r>
        <w:t>13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1.7 양압기</w:t>
      </w:r>
      <w:r>
        <w:tab/>
      </w:r>
      <w:r>
        <w:fldChar w:fldCharType="begin"/>
      </w:r>
      <w:r>
        <w:instrText xml:space="preserve"> PAGEREF _Toc75362448 \h </w:instrText>
      </w:r>
      <w:r>
        <w:fldChar w:fldCharType="separate"/>
      </w:r>
      <w:r>
        <w:t>15</w:t>
      </w:r>
      <w:r>
        <w:fldChar w:fldCharType="end"/>
      </w:r>
    </w:p>
    <w:p w:rsidR="00936685" w:rsidRDefault="00936685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1.8 당뇨병관리기기</w:t>
      </w:r>
      <w:r>
        <w:tab/>
      </w:r>
      <w:r>
        <w:fldChar w:fldCharType="begin"/>
      </w:r>
      <w:r>
        <w:instrText xml:space="preserve"> PAGEREF _Toc75362449 \h </w:instrText>
      </w:r>
      <w:r>
        <w:fldChar w:fldCharType="separate"/>
      </w:r>
      <w:r>
        <w:t>18</w:t>
      </w:r>
      <w:r>
        <w:fldChar w:fldCharType="end"/>
      </w:r>
    </w:p>
    <w:p w:rsidR="00936685" w:rsidRDefault="0093668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2. 요양비청구내역조회</w:t>
      </w:r>
      <w:r>
        <w:tab/>
      </w:r>
      <w:r>
        <w:fldChar w:fldCharType="begin"/>
      </w:r>
      <w:r>
        <w:instrText xml:space="preserve"> PAGEREF _Toc75362450 \h </w:instrText>
      </w:r>
      <w:r>
        <w:fldChar w:fldCharType="separate"/>
      </w:r>
      <w:r>
        <w:t>20</w:t>
      </w:r>
      <w:r>
        <w:fldChar w:fldCharType="end"/>
      </w:r>
    </w:p>
    <w:p w:rsidR="00936685" w:rsidRDefault="0093668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3. 요양비청구위임내역조회</w:t>
      </w:r>
      <w:r>
        <w:tab/>
      </w:r>
      <w:r>
        <w:fldChar w:fldCharType="begin"/>
      </w:r>
      <w:r>
        <w:instrText xml:space="preserve"> PAGEREF _Toc75362451 \h </w:instrText>
      </w:r>
      <w:r>
        <w:fldChar w:fldCharType="separate"/>
      </w:r>
      <w:r>
        <w:t>20</w:t>
      </w:r>
      <w:r>
        <w:fldChar w:fldCharType="end"/>
      </w:r>
    </w:p>
    <w:p w:rsidR="00936685" w:rsidRDefault="0093668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4. 요양비청구장비회수일등록</w:t>
      </w:r>
      <w:r>
        <w:tab/>
      </w:r>
      <w:r>
        <w:fldChar w:fldCharType="begin"/>
      </w:r>
      <w:r>
        <w:instrText xml:space="preserve"> PAGEREF _Toc75362452 \h </w:instrText>
      </w:r>
      <w:r>
        <w:fldChar w:fldCharType="separate"/>
      </w:r>
      <w:r>
        <w:t>21</w:t>
      </w:r>
      <w:r>
        <w:fldChar w:fldCharType="end"/>
      </w:r>
    </w:p>
    <w:p w:rsidR="00EF5633" w:rsidRPr="00746760" w:rsidRDefault="002A2153" w:rsidP="00AB4E20">
      <w:pPr>
        <w:pStyle w:val="30"/>
        <w:ind w:leftChars="0" w:left="0" w:firstLineChars="0" w:firstLine="0"/>
        <w:sectPr w:rsidR="00EF5633" w:rsidRPr="00746760" w:rsidSect="00510782">
          <w:footerReference w:type="default" r:id="rId9"/>
          <w:pgSz w:w="11907" w:h="16840" w:code="9"/>
          <w:pgMar w:top="1418" w:right="1134" w:bottom="1418" w:left="1134" w:header="1134" w:footer="510" w:gutter="0"/>
          <w:cols w:space="720"/>
          <w:titlePg/>
          <w:docGrid w:linePitch="272"/>
        </w:sectPr>
      </w:pPr>
      <w:r>
        <w:fldChar w:fldCharType="end"/>
      </w:r>
    </w:p>
    <w:p w:rsidR="007A62E4" w:rsidRDefault="00B61884" w:rsidP="00D063D6">
      <w:pPr>
        <w:pStyle w:val="1"/>
      </w:pPr>
      <w:bookmarkStart w:id="2" w:name="_Toc179342086"/>
      <w:bookmarkStart w:id="3" w:name="_Toc180316825"/>
      <w:bookmarkStart w:id="4" w:name="_Toc86065356"/>
      <w:bookmarkStart w:id="5" w:name="_Toc75362441"/>
      <w:bookmarkEnd w:id="2"/>
      <w:bookmarkEnd w:id="3"/>
      <w:bookmarkEnd w:id="4"/>
      <w:r>
        <w:rPr>
          <w:rFonts w:hint="eastAsia"/>
        </w:rPr>
        <w:lastRenderedPageBreak/>
        <w:t>요양비청구등록</w:t>
      </w:r>
      <w:bookmarkEnd w:id="5"/>
      <w:r w:rsidR="00D063D6" w:rsidRPr="00D063D6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2FEF" w:rsidRDefault="00B61884" w:rsidP="002D2FEF">
      <w:pPr>
        <w:pStyle w:val="2"/>
        <w:spacing w:line="240" w:lineRule="auto"/>
      </w:pPr>
      <w:bookmarkStart w:id="6" w:name="_Toc75362442"/>
      <w:r>
        <w:rPr>
          <w:rFonts w:hint="eastAsia"/>
        </w:rPr>
        <w:t>만성신부전증</w:t>
      </w:r>
      <w:bookmarkEnd w:id="6"/>
    </w:p>
    <w:p w:rsidR="005E57D2" w:rsidRPr="002D2FEF" w:rsidRDefault="005E57D2" w:rsidP="00AC021A">
      <w:pPr>
        <w:pStyle w:val="af9"/>
        <w:numPr>
          <w:ilvl w:val="0"/>
          <w:numId w:val="10"/>
        </w:numPr>
        <w:spacing w:line="204" w:lineRule="auto"/>
        <w:ind w:leftChars="0" w:left="284" w:hanging="261"/>
        <w:rPr>
          <w:sz w:val="20"/>
          <w:szCs w:val="20"/>
        </w:rPr>
      </w:pPr>
      <w:r w:rsidRPr="002D2FEF">
        <w:rPr>
          <w:rFonts w:hint="eastAsia"/>
          <w:sz w:val="20"/>
          <w:szCs w:val="20"/>
        </w:rPr>
        <w:t xml:space="preserve">화면 </w:t>
      </w:r>
      <w:r w:rsidR="002D2FEF" w:rsidRPr="002D2FEF">
        <w:rPr>
          <w:rFonts w:hint="eastAsia"/>
          <w:sz w:val="20"/>
          <w:szCs w:val="20"/>
        </w:rPr>
        <w:t xml:space="preserve">개요 </w:t>
      </w:r>
      <w:r w:rsidR="002D2FEF" w:rsidRPr="002D2FEF">
        <w:rPr>
          <w:sz w:val="20"/>
          <w:szCs w:val="20"/>
        </w:rPr>
        <w:t xml:space="preserve">: </w:t>
      </w:r>
      <w:r w:rsidR="002D2FEF" w:rsidRPr="002D2FEF">
        <w:rPr>
          <w:rFonts w:hint="eastAsia"/>
          <w:sz w:val="20"/>
          <w:szCs w:val="20"/>
        </w:rPr>
        <w:t>만성신부전증 등록 및 조회를 위한 화면</w:t>
      </w:r>
    </w:p>
    <w:p w:rsidR="002D2FEF" w:rsidRPr="002D2FEF" w:rsidRDefault="002D2FEF" w:rsidP="00AC021A">
      <w:pPr>
        <w:pStyle w:val="af9"/>
        <w:numPr>
          <w:ilvl w:val="0"/>
          <w:numId w:val="10"/>
        </w:numPr>
        <w:spacing w:line="204" w:lineRule="auto"/>
        <w:ind w:leftChars="0" w:left="284" w:hanging="261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>화면 경로</w:t>
      </w:r>
      <w:r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요양비</w:t>
      </w:r>
      <w:r w:rsidRPr="00AC7CD2"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</w:rPr>
        <w:t xml:space="preserve">요양비청구 </w:t>
      </w:r>
      <w:r>
        <w:rPr>
          <w:sz w:val="20"/>
          <w:szCs w:val="20"/>
        </w:rPr>
        <w:t xml:space="preserve">&gt; </w:t>
      </w:r>
      <w:r>
        <w:rPr>
          <w:rFonts w:hint="eastAsia"/>
          <w:sz w:val="20"/>
          <w:szCs w:val="20"/>
        </w:rPr>
        <w:t>요양비청구등록</w:t>
      </w:r>
    </w:p>
    <w:p w:rsidR="009F28E8" w:rsidRDefault="0050158C" w:rsidP="00972F72">
      <w:pPr>
        <w:pStyle w:val="af9"/>
        <w:numPr>
          <w:ilvl w:val="0"/>
          <w:numId w:val="10"/>
        </w:numPr>
        <w:spacing w:line="276" w:lineRule="auto"/>
        <w:ind w:leftChars="0" w:left="284" w:hanging="261"/>
      </w:pPr>
      <w:r>
        <w:rPr>
          <w:rFonts w:hint="eastAsia"/>
          <w:sz w:val="20"/>
          <w:szCs w:val="20"/>
        </w:rPr>
        <w:t>화면 처리 절차</w:t>
      </w:r>
    </w:p>
    <w:p w:rsidR="00B61884" w:rsidRDefault="006F7542" w:rsidP="00E35C2F">
      <w:pPr>
        <w:pStyle w:val="a"/>
        <w:numPr>
          <w:ilvl w:val="0"/>
          <w:numId w:val="0"/>
        </w:numPr>
        <w:spacing w:line="204" w:lineRule="auto"/>
      </w:pPr>
      <w:r w:rsidRPr="000F7FC1">
        <w:rPr>
          <w:noProof/>
          <w:sz w:val="1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5777230</wp:posOffset>
            </wp:positionH>
            <wp:positionV relativeFrom="page">
              <wp:posOffset>2588895</wp:posOffset>
            </wp:positionV>
            <wp:extent cx="151130" cy="179705"/>
            <wp:effectExtent l="0" t="0" r="1270" b="0"/>
            <wp:wrapNone/>
            <wp:docPr id="67" name="그림 67" descr="D:\C_정보화 사업\요양비 전산청구 시스템 구축\사용자 매뉴얼\번호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C_정보화 사업\요양비 전산청구 시스템 구축\사용자 매뉴얼\번호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48FCF" wp14:editId="685DC4D9">
                <wp:simplePos x="0" y="0"/>
                <wp:positionH relativeFrom="column">
                  <wp:posOffset>4065493</wp:posOffset>
                </wp:positionH>
                <wp:positionV relativeFrom="paragraph">
                  <wp:posOffset>323850</wp:posOffset>
                </wp:positionV>
                <wp:extent cx="1086592" cy="124649"/>
                <wp:effectExtent l="0" t="0" r="18415" b="27940"/>
                <wp:wrapNone/>
                <wp:docPr id="4" name="모서리가 둥근 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592" cy="1246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C4975F9" id="모서리가 둥근 직사각형 4" o:spid="_x0000_s1026" style="position:absolute;left:0;text-align:left;margin-left:320.1pt;margin-top:25.5pt;width:85.55pt;height: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" filled="f" strokecolor="#c00000"/>
            </w:pict>
          </mc:Fallback>
        </mc:AlternateContent>
      </w:r>
      <w:r w:rsidRPr="00E73734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1565910</wp:posOffset>
            </wp:positionV>
            <wp:extent cx="151130" cy="179705"/>
            <wp:effectExtent l="0" t="0" r="1270" b="0"/>
            <wp:wrapNone/>
            <wp:docPr id="45" name="그림 45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1347C1" wp14:editId="26B486B0">
                <wp:simplePos x="0" y="0"/>
                <wp:positionH relativeFrom="column">
                  <wp:posOffset>3175</wp:posOffset>
                </wp:positionH>
                <wp:positionV relativeFrom="paragraph">
                  <wp:posOffset>828452</wp:posOffset>
                </wp:positionV>
                <wp:extent cx="6104255" cy="748030"/>
                <wp:effectExtent l="0" t="0" r="10795" b="13970"/>
                <wp:wrapNone/>
                <wp:docPr id="14" name="모서리가 둥근 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748030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390B9CE" id="모서리가 둥근 직사각형 14" o:spid="_x0000_s1026" style="position:absolute;left:0;text-align:left;margin-left:.25pt;margin-top:65.25pt;width:480.65pt;height:5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" filled="f" strokecolor="#7030a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B64920" wp14:editId="50202212">
                <wp:simplePos x="0" y="0"/>
                <wp:positionH relativeFrom="column">
                  <wp:posOffset>5363845</wp:posOffset>
                </wp:positionH>
                <wp:positionV relativeFrom="paragraph">
                  <wp:posOffset>1576070</wp:posOffset>
                </wp:positionV>
                <wp:extent cx="757555" cy="125095"/>
                <wp:effectExtent l="0" t="0" r="23495" b="27305"/>
                <wp:wrapNone/>
                <wp:docPr id="46" name="모서리가 둥근 직사각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1476AF4" id="모서리가 둥근 직사각형 46" o:spid="_x0000_s1026" style="position:absolute;left:0;text-align:left;margin-left:422.35pt;margin-top:124.1pt;width:59.65pt;height: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" filled="f" strokecolor="#c00000"/>
            </w:pict>
          </mc:Fallback>
        </mc:AlternateContent>
      </w:r>
      <w:r w:rsidR="00972F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42820" wp14:editId="12F42899">
                <wp:simplePos x="0" y="0"/>
                <wp:positionH relativeFrom="column">
                  <wp:posOffset>3731260</wp:posOffset>
                </wp:positionH>
                <wp:positionV relativeFrom="paragraph">
                  <wp:posOffset>139288</wp:posOffset>
                </wp:positionV>
                <wp:extent cx="300990" cy="215265"/>
                <wp:effectExtent l="0" t="0" r="80010" b="51435"/>
                <wp:wrapNone/>
                <wp:docPr id="13" name="직선 화살표 연결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215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69000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3" o:spid="_x0000_s1026" type="#_x0000_t32" style="position:absolute;left:0;text-align:left;margin-left:293.8pt;margin-top:10.95pt;width:23.7pt;height: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" strokecolor="#4579b8 [3044]">
                <v:stroke endarrow="block"/>
              </v:shape>
            </w:pict>
          </mc:Fallback>
        </mc:AlternateContent>
      </w:r>
      <w:r w:rsidR="00972F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141382</wp:posOffset>
                </wp:positionV>
                <wp:extent cx="527050" cy="130175"/>
                <wp:effectExtent l="38100" t="0" r="25400" b="79375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9C7EA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0" o:spid="_x0000_s1026" type="#_x0000_t32" style="position:absolute;left:0;text-align:left;margin-left:234.45pt;margin-top:11.15pt;width:41.5pt;height:10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" strokecolor="#4579b8 [3044]">
                <v:stroke endarrow="block"/>
              </v:shape>
            </w:pict>
          </mc:Fallback>
        </mc:AlternateContent>
      </w:r>
      <w:r w:rsidR="00972F72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10209</wp:posOffset>
            </wp:positionV>
            <wp:extent cx="151130" cy="179705"/>
            <wp:effectExtent l="0" t="0" r="1270" b="0"/>
            <wp:wrapNone/>
            <wp:docPr id="20" name="그림 20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F72" w:rsidRPr="00E93293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244063</wp:posOffset>
            </wp:positionV>
            <wp:extent cx="147320" cy="179705"/>
            <wp:effectExtent l="0" t="0" r="5080" b="0"/>
            <wp:wrapNone/>
            <wp:docPr id="64" name="그림 64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7B0780" wp14:editId="01DBAD1E">
                <wp:simplePos x="0" y="0"/>
                <wp:positionH relativeFrom="column">
                  <wp:posOffset>2035810</wp:posOffset>
                </wp:positionH>
                <wp:positionV relativeFrom="paragraph">
                  <wp:posOffset>323215</wp:posOffset>
                </wp:positionV>
                <wp:extent cx="1401445" cy="125095"/>
                <wp:effectExtent l="0" t="0" r="27305" b="27305"/>
                <wp:wrapNone/>
                <wp:docPr id="6" name="모서리가 둥근 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2C28CE7" id="모서리가 둥근 직사각형 6" o:spid="_x0000_s1026" style="position:absolute;left:0;text-align:left;margin-left:160.3pt;margin-top:25.45pt;width:110.35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" filled="f" strokecolor="#c00000"/>
            </w:pict>
          </mc:Fallback>
        </mc:AlternateContent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97F0B5" wp14:editId="0BF9FE83">
                <wp:simplePos x="0" y="0"/>
                <wp:positionH relativeFrom="column">
                  <wp:posOffset>5685155</wp:posOffset>
                </wp:positionH>
                <wp:positionV relativeFrom="paragraph">
                  <wp:posOffset>2072640</wp:posOffset>
                </wp:positionV>
                <wp:extent cx="446405" cy="125095"/>
                <wp:effectExtent l="0" t="0" r="10795" b="27305"/>
                <wp:wrapNone/>
                <wp:docPr id="53" name="모서리가 둥근 직사각형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0DFE30F" id="모서리가 둥근 직사각형 53" o:spid="_x0000_s1026" style="position:absolute;left:0;text-align:left;margin-left:447.65pt;margin-top:163.2pt;width:35.15pt;height: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" filled="f" strokecolor="#c00000"/>
            </w:pict>
          </mc:Fallback>
        </mc:AlternateContent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1B71D3" wp14:editId="11EA8293">
                <wp:simplePos x="0" y="0"/>
                <wp:positionH relativeFrom="column">
                  <wp:posOffset>18415</wp:posOffset>
                </wp:positionH>
                <wp:positionV relativeFrom="paragraph">
                  <wp:posOffset>2198370</wp:posOffset>
                </wp:positionV>
                <wp:extent cx="6104255" cy="455295"/>
                <wp:effectExtent l="0" t="0" r="10795" b="20955"/>
                <wp:wrapNone/>
                <wp:docPr id="60" name="모서리가 둥근 직사각형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455295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6F7872" id="모서리가 둥근 직사각형 60" o:spid="_x0000_s1026" style="position:absolute;left:0;text-align:left;margin-left:1.45pt;margin-top:173.1pt;width:480.65pt;height:35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" filled="f" strokecolor="#7030a0"/>
            </w:pict>
          </mc:Fallback>
        </mc:AlternateContent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F021F3" wp14:editId="6D534802">
                <wp:simplePos x="0" y="0"/>
                <wp:positionH relativeFrom="column">
                  <wp:posOffset>18415</wp:posOffset>
                </wp:positionH>
                <wp:positionV relativeFrom="paragraph">
                  <wp:posOffset>1781175</wp:posOffset>
                </wp:positionV>
                <wp:extent cx="6104255" cy="276225"/>
                <wp:effectExtent l="0" t="0" r="10795" b="28575"/>
                <wp:wrapNone/>
                <wp:docPr id="52" name="모서리가 둥근 직사각형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276225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E36851" id="모서리가 둥근 직사각형 52" o:spid="_x0000_s1026" style="position:absolute;left:0;text-align:left;margin-left:1.45pt;margin-top:140.25pt;width:480.6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" filled="f" strokecolor="#7030a0"/>
            </w:pict>
          </mc:Fallback>
        </mc:AlternateContent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F525F4" wp14:editId="2CBDF1A9">
                <wp:simplePos x="0" y="0"/>
                <wp:positionH relativeFrom="column">
                  <wp:posOffset>5353685</wp:posOffset>
                </wp:positionH>
                <wp:positionV relativeFrom="paragraph">
                  <wp:posOffset>122555</wp:posOffset>
                </wp:positionV>
                <wp:extent cx="235585" cy="95250"/>
                <wp:effectExtent l="0" t="0" r="12065" b="19050"/>
                <wp:wrapNone/>
                <wp:docPr id="65" name="모서리가 둥근 직사각형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952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0DDE608" id="모서리가 둥근 직사각형 65" o:spid="_x0000_s1026" style="position:absolute;left:0;text-align:left;margin-left:421.55pt;margin-top:9.65pt;width:18.5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" filled="f" strokecolor="#c00000"/>
            </w:pict>
          </mc:Fallback>
        </mc:AlternateContent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8A877" wp14:editId="0033BEDE">
                <wp:simplePos x="0" y="0"/>
                <wp:positionH relativeFrom="column">
                  <wp:posOffset>5810250</wp:posOffset>
                </wp:positionH>
                <wp:positionV relativeFrom="paragraph">
                  <wp:posOffset>122555</wp:posOffset>
                </wp:positionV>
                <wp:extent cx="327660" cy="99695"/>
                <wp:effectExtent l="0" t="0" r="15240" b="14605"/>
                <wp:wrapNone/>
                <wp:docPr id="66" name="모서리가 둥근 직사각형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996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B388F7" id="모서리가 둥근 직사각형 66" o:spid="_x0000_s1026" style="position:absolute;left:0;text-align:left;margin-left:457.5pt;margin-top:9.65pt;width:25.8pt;height: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" filled="f" strokecolor="#c00000"/>
            </w:pict>
          </mc:Fallback>
        </mc:AlternateContent>
      </w:r>
      <w:r w:rsidR="00972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8195AE" wp14:editId="3057F639">
                <wp:simplePos x="0" y="0"/>
                <wp:positionH relativeFrom="column">
                  <wp:posOffset>15875</wp:posOffset>
                </wp:positionH>
                <wp:positionV relativeFrom="paragraph">
                  <wp:posOffset>311150</wp:posOffset>
                </wp:positionV>
                <wp:extent cx="1988820" cy="136525"/>
                <wp:effectExtent l="0" t="0" r="11430" b="15875"/>
                <wp:wrapNone/>
                <wp:docPr id="78" name="모서리가 둥근 직사각형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3652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DC5AD5D" id="모서리가 둥근 직사각형 78" o:spid="_x0000_s1026" style="position:absolute;left:0;text-align:left;margin-left:1.25pt;margin-top:24.5pt;width:156.6pt;height:1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" filled="f" strokecolor="#c00000"/>
            </w:pict>
          </mc:Fallback>
        </mc:AlternateContent>
      </w:r>
      <w:r w:rsidR="00972F72" w:rsidRPr="006C12DB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149225</wp:posOffset>
            </wp:positionV>
            <wp:extent cx="147320" cy="179705"/>
            <wp:effectExtent l="0" t="0" r="5080" b="0"/>
            <wp:wrapNone/>
            <wp:docPr id="17" name="그림 17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72" w:rsidRPr="00474867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819785</wp:posOffset>
            </wp:positionV>
            <wp:extent cx="151130" cy="179705"/>
            <wp:effectExtent l="0" t="0" r="1270" b="0"/>
            <wp:wrapNone/>
            <wp:docPr id="37" name="그림 37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F72" w:rsidRPr="009A390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1738630</wp:posOffset>
            </wp:positionV>
            <wp:extent cx="151130" cy="179705"/>
            <wp:effectExtent l="0" t="0" r="1270" b="0"/>
            <wp:wrapNone/>
            <wp:docPr id="51" name="그림 51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72" w:rsidRPr="00D063D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2043430</wp:posOffset>
            </wp:positionV>
            <wp:extent cx="151130" cy="179705"/>
            <wp:effectExtent l="0" t="0" r="1270" b="0"/>
            <wp:wrapNone/>
            <wp:docPr id="54" name="그림 54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72" w:rsidRPr="00E76E10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2155190</wp:posOffset>
            </wp:positionV>
            <wp:extent cx="151130" cy="179705"/>
            <wp:effectExtent l="0" t="0" r="1270" b="0"/>
            <wp:wrapNone/>
            <wp:docPr id="61" name="그림 61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D9">
        <w:rPr>
          <w:noProof/>
        </w:rPr>
        <w:drawing>
          <wp:inline distT="0" distB="0" distL="0" distR="0">
            <wp:extent cx="6115685" cy="2676525"/>
            <wp:effectExtent l="19050" t="19050" r="18415" b="2857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76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28E8" w:rsidRDefault="009F28E8" w:rsidP="00E35C2F">
      <w:pPr>
        <w:pStyle w:val="a"/>
        <w:numPr>
          <w:ilvl w:val="0"/>
          <w:numId w:val="0"/>
        </w:numPr>
        <w:spacing w:line="204" w:lineRule="auto"/>
      </w:pPr>
    </w:p>
    <w:p w:rsidR="00E57C14" w:rsidRDefault="00E57C14" w:rsidP="00E35C2F">
      <w:pPr>
        <w:pStyle w:val="a"/>
        <w:numPr>
          <w:ilvl w:val="0"/>
          <w:numId w:val="11"/>
        </w:numPr>
        <w:spacing w:line="204" w:lineRule="auto"/>
      </w:pPr>
      <w:r>
        <w:rPr>
          <w:rFonts w:hint="eastAsia"/>
        </w:rPr>
        <w:t>요양비종류</w:t>
      </w:r>
    </w:p>
    <w:p w:rsidR="00E57C14" w:rsidRDefault="00E35C2F" w:rsidP="00E35C2F">
      <w:pPr>
        <w:pStyle w:val="a"/>
        <w:numPr>
          <w:ilvl w:val="0"/>
          <w:numId w:val="0"/>
        </w:numPr>
        <w:spacing w:line="204" w:lineRule="auto"/>
        <w:ind w:firstLineChars="100" w:firstLine="200"/>
      </w:pPr>
      <w:r>
        <w:rPr>
          <w:rFonts w:hint="eastAsia"/>
        </w:rPr>
        <w:t xml:space="preserve">- </w:t>
      </w:r>
      <w:r w:rsidR="00E57C14">
        <w:rPr>
          <w:rFonts w:hint="eastAsia"/>
        </w:rPr>
        <w:t>만성신부전증을 선택 시 입력양식이 표시된다.</w:t>
      </w:r>
    </w:p>
    <w:p w:rsidR="00F749E9" w:rsidRDefault="00972F72" w:rsidP="00E35C2F">
      <w:pPr>
        <w:pStyle w:val="a"/>
        <w:numPr>
          <w:ilvl w:val="0"/>
          <w:numId w:val="11"/>
        </w:numPr>
        <w:spacing w:line="204" w:lineRule="auto"/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4469427</wp:posOffset>
            </wp:positionH>
            <wp:positionV relativeFrom="paragraph">
              <wp:posOffset>40904</wp:posOffset>
            </wp:positionV>
            <wp:extent cx="1651000" cy="1285875"/>
            <wp:effectExtent l="19050" t="19050" r="25400" b="28575"/>
            <wp:wrapNone/>
            <wp:docPr id="24" name="그림 24" descr="D:\C_정보화 사업\요양비 전산청구 시스템 구축\사용자 매뉴얼\양압기\한시적 급여특례 인정 기준 운영 안내 팝업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D:\C_정보화 사업\요양비 전산청구 시스템 구축\사용자 매뉴얼\양압기\한시적 급여특례 인정 기준 운영 안내 팝업창.jp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434" b="8503"/>
                    <a:stretch/>
                  </pic:blipFill>
                  <pic:spPr bwMode="auto">
                    <a:xfrm>
                      <a:off x="0" y="0"/>
                      <a:ext cx="1651000" cy="1285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2943448</wp:posOffset>
            </wp:positionH>
            <wp:positionV relativeFrom="paragraph">
              <wp:posOffset>40904</wp:posOffset>
            </wp:positionV>
            <wp:extent cx="1461135" cy="863600"/>
            <wp:effectExtent l="19050" t="19050" r="24765" b="12700"/>
            <wp:wrapNone/>
            <wp:docPr id="22" name="그림 22" descr="D:\C_정보화 사업\요양비 전산청구 시스템 구축\사용자 매뉴얼\양압기\한시적 급여특례 인정 대상 확인 팝업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D:\C_정보화 사업\요양비 전산청구 시스템 구축\사용자 매뉴얼\양압기\한시적 급여특례 인정 대상 확인 팝업창.jpg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2253" r="1560" b="2631"/>
                    <a:stretch/>
                  </pic:blipFill>
                  <pic:spPr bwMode="auto">
                    <a:xfrm>
                      <a:off x="0" y="0"/>
                      <a:ext cx="1461135" cy="863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49E9">
        <w:rPr>
          <w:rFonts w:hint="eastAsia"/>
        </w:rPr>
        <w:t>수진자</w:t>
      </w:r>
    </w:p>
    <w:p w:rsidR="00851057" w:rsidRDefault="00E35C2F" w:rsidP="00E35C2F">
      <w:pPr>
        <w:pStyle w:val="a"/>
        <w:numPr>
          <w:ilvl w:val="0"/>
          <w:numId w:val="0"/>
        </w:numPr>
        <w:spacing w:line="204" w:lineRule="auto"/>
        <w:ind w:firstLineChars="100" w:firstLine="200"/>
      </w:pPr>
      <w:r>
        <w:rPr>
          <w:rFonts w:hint="eastAsia"/>
        </w:rPr>
        <w:t xml:space="preserve">- </w:t>
      </w:r>
      <w:r w:rsidR="00F749E9">
        <w:rPr>
          <w:rFonts w:hint="eastAsia"/>
        </w:rPr>
        <w:t>수진자 주민번호, 성명을 입력한다.</w:t>
      </w:r>
      <w:r w:rsidR="00851057" w:rsidRPr="008510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1884" w:rsidRDefault="00972F72" w:rsidP="00E35C2F">
      <w:pPr>
        <w:pStyle w:val="a"/>
        <w:numPr>
          <w:ilvl w:val="0"/>
          <w:numId w:val="11"/>
        </w:numPr>
        <w:spacing w:line="204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4498975</wp:posOffset>
                </wp:positionH>
                <wp:positionV relativeFrom="paragraph">
                  <wp:posOffset>120238</wp:posOffset>
                </wp:positionV>
                <wp:extent cx="1600535" cy="447152"/>
                <wp:effectExtent l="0" t="0" r="19050" b="10160"/>
                <wp:wrapNone/>
                <wp:docPr id="35" name="모서리가 둥근 직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535" cy="44715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6AE10527" id="모서리가 둥근 직사각형 35" o:spid="_x0000_s1026" style="position:absolute;left:0;text-align:left;margin-left:354.25pt;margin-top:9.45pt;width:126.05pt;height:3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" filled="f" strokecolor="#c00000"/>
            </w:pict>
          </mc:Fallback>
        </mc:AlternateContent>
      </w:r>
      <w:r w:rsidR="00B61884">
        <w:rPr>
          <w:rFonts w:hint="eastAsia"/>
        </w:rPr>
        <w:t xml:space="preserve">만성신부전증 </w:t>
      </w:r>
      <w:r w:rsidR="003008D8">
        <w:rPr>
          <w:rFonts w:hint="eastAsia"/>
        </w:rPr>
        <w:t>상세</w:t>
      </w:r>
      <w:r w:rsidR="00B61884">
        <w:rPr>
          <w:rFonts w:hint="eastAsia"/>
        </w:rPr>
        <w:t>정보 입력</w:t>
      </w:r>
    </w:p>
    <w:p w:rsidR="003008D8" w:rsidRDefault="00972F72" w:rsidP="00E35C2F">
      <w:pPr>
        <w:pStyle w:val="a"/>
        <w:numPr>
          <w:ilvl w:val="0"/>
          <w:numId w:val="0"/>
        </w:numPr>
        <w:spacing w:line="204" w:lineRule="auto"/>
        <w:ind w:firstLineChars="100" w:firstLine="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132938</wp:posOffset>
                </wp:positionV>
                <wp:extent cx="512445" cy="165735"/>
                <wp:effectExtent l="0" t="0" r="20955" b="24765"/>
                <wp:wrapNone/>
                <wp:docPr id="34" name="모서리가 둥근 직사각형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16573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3E662366" id="모서리가 둥근 직사각형 34" o:spid="_x0000_s1026" style="position:absolute;left:0;text-align:left;margin-left:269.15pt;margin-top:10.45pt;width:40.35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" filled="f" strokecolor="#c00000"/>
            </w:pict>
          </mc:Fallback>
        </mc:AlternateContent>
      </w:r>
      <w:r w:rsidR="00E35C2F">
        <w:rPr>
          <w:rFonts w:hint="eastAsia"/>
        </w:rPr>
        <w:t xml:space="preserve">- </w:t>
      </w:r>
      <w:r w:rsidR="00F749E9">
        <w:rPr>
          <w:rFonts w:hint="eastAsia"/>
        </w:rPr>
        <w:t xml:space="preserve">처방전 : </w:t>
      </w:r>
      <w:r w:rsidR="001F1B52">
        <w:rPr>
          <w:rFonts w:hint="eastAsia"/>
        </w:rPr>
        <w:t>원외처방전 내용을 입력한다.</w:t>
      </w:r>
    </w:p>
    <w:p w:rsidR="003008D8" w:rsidRDefault="00E35C2F" w:rsidP="00E35C2F">
      <w:pPr>
        <w:pStyle w:val="a"/>
        <w:numPr>
          <w:ilvl w:val="0"/>
          <w:numId w:val="0"/>
        </w:numPr>
        <w:spacing w:line="204" w:lineRule="auto"/>
        <w:ind w:left="195"/>
      </w:pPr>
      <w:r>
        <w:rPr>
          <w:rFonts w:hint="eastAsia"/>
        </w:rPr>
        <w:t xml:space="preserve">- </w:t>
      </w:r>
      <w:r w:rsidR="003008D8">
        <w:rPr>
          <w:rFonts w:hint="eastAsia"/>
        </w:rPr>
        <w:t>지급청구 : 요양비 지급청구서</w:t>
      </w:r>
      <w:r w:rsidR="001F1B52">
        <w:rPr>
          <w:rFonts w:hint="eastAsia"/>
        </w:rPr>
        <w:t xml:space="preserve"> 내용을</w:t>
      </w:r>
      <w:r w:rsidR="003008D8">
        <w:rPr>
          <w:rFonts w:hint="eastAsia"/>
        </w:rPr>
        <w:t xml:space="preserve"> 입력한다.</w:t>
      </w:r>
    </w:p>
    <w:p w:rsidR="00E57355" w:rsidRDefault="00E57355" w:rsidP="00E35C2F">
      <w:pPr>
        <w:pStyle w:val="a"/>
        <w:numPr>
          <w:ilvl w:val="0"/>
          <w:numId w:val="11"/>
        </w:numPr>
        <w:spacing w:line="204" w:lineRule="auto"/>
      </w:pPr>
      <w:r>
        <w:rPr>
          <w:rFonts w:hint="eastAsia"/>
        </w:rPr>
        <w:t>만성신부전증 제품사용내역을 입력한다.</w:t>
      </w:r>
      <w:r w:rsidR="00C05933" w:rsidRPr="00C05933">
        <w:rPr>
          <w:rFonts w:hint="eastAsia"/>
          <w:noProof/>
        </w:rPr>
        <w:t xml:space="preserve"> </w:t>
      </w:r>
    </w:p>
    <w:p w:rsidR="00E57355" w:rsidRDefault="00E35C2F" w:rsidP="00E35C2F">
      <w:pPr>
        <w:pStyle w:val="a"/>
        <w:numPr>
          <w:ilvl w:val="0"/>
          <w:numId w:val="0"/>
        </w:numPr>
        <w:spacing w:line="204" w:lineRule="auto"/>
        <w:ind w:firstLineChars="100" w:firstLine="200"/>
      </w:pPr>
      <w:r>
        <w:rPr>
          <w:rFonts w:hint="eastAsia"/>
        </w:rPr>
        <w:t xml:space="preserve">- </w:t>
      </w:r>
      <w:r w:rsidR="00E57355">
        <w:rPr>
          <w:rFonts w:hint="eastAsia"/>
        </w:rPr>
        <w:t xml:space="preserve">거래내역 </w:t>
      </w:r>
    </w:p>
    <w:p w:rsidR="00E57355" w:rsidRPr="00E73734" w:rsidRDefault="00E57355" w:rsidP="00E35C2F">
      <w:pPr>
        <w:pStyle w:val="a"/>
        <w:numPr>
          <w:ilvl w:val="0"/>
          <w:numId w:val="0"/>
        </w:numPr>
        <w:spacing w:line="204" w:lineRule="auto"/>
        <w:ind w:leftChars="100" w:left="200" w:firstLineChars="100" w:firstLine="200"/>
      </w:pPr>
      <w:r w:rsidRPr="00E57355">
        <w:rPr>
          <w:rFonts w:hint="eastAsia"/>
        </w:rPr>
        <w:t xml:space="preserve">ㆍ </w:t>
      </w:r>
      <w:r>
        <w:rPr>
          <w:rFonts w:hint="eastAsia"/>
        </w:rPr>
        <w:t xml:space="preserve">소모성재료 : 세금계산서 또는 거래명세서의 소모성재료 </w:t>
      </w:r>
      <w:r w:rsidR="00381B22">
        <w:rPr>
          <w:rFonts w:hint="eastAsia"/>
        </w:rPr>
        <w:t>제</w:t>
      </w:r>
      <w:r>
        <w:rPr>
          <w:rFonts w:hint="eastAsia"/>
        </w:rPr>
        <w:t>품을 검색 후 선택 버튼을 클릭한다.</w:t>
      </w:r>
      <w:r w:rsidR="00E73734" w:rsidRPr="00E737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22FB" w:rsidRDefault="009A390D" w:rsidP="00E35C2F">
      <w:pPr>
        <w:pStyle w:val="a"/>
        <w:numPr>
          <w:ilvl w:val="0"/>
          <w:numId w:val="0"/>
        </w:numPr>
        <w:spacing w:line="204" w:lineRule="auto"/>
        <w:ind w:firstLineChars="200" w:firstLine="4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E0F77E" wp14:editId="7583A597">
                <wp:simplePos x="0" y="0"/>
                <wp:positionH relativeFrom="column">
                  <wp:posOffset>3294380</wp:posOffset>
                </wp:positionH>
                <wp:positionV relativeFrom="paragraph">
                  <wp:posOffset>150907</wp:posOffset>
                </wp:positionV>
                <wp:extent cx="351434" cy="125095"/>
                <wp:effectExtent l="0" t="0" r="10795" b="27305"/>
                <wp:wrapNone/>
                <wp:docPr id="47" name="모서리가 둥근 직사각형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34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44B551C" id="모서리가 둥근 직사각형 47" o:spid="_x0000_s1026" style="position:absolute;left:0;text-align:left;margin-left:259.4pt;margin-top:11.9pt;width:27.65pt;height: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" filled="f" strokecolor="#c00000"/>
            </w:pict>
          </mc:Fallback>
        </mc:AlternateContent>
      </w:r>
      <w:r w:rsidR="009B22FB">
        <w:rPr>
          <w:rFonts w:hint="eastAsia"/>
          <w:noProof/>
        </w:rPr>
        <w:drawing>
          <wp:inline distT="0" distB="0" distL="0" distR="0" wp14:anchorId="25C7F23F" wp14:editId="02A5187B">
            <wp:extent cx="3657056" cy="2220351"/>
            <wp:effectExtent l="19050" t="19050" r="19685" b="279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t="1497" r="906" b="4038"/>
                    <a:stretch/>
                  </pic:blipFill>
                  <pic:spPr bwMode="auto">
                    <a:xfrm>
                      <a:off x="0" y="0"/>
                      <a:ext cx="3665322" cy="22253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355" w:rsidRDefault="00E57355" w:rsidP="00E35C2F">
      <w:pPr>
        <w:pStyle w:val="a"/>
        <w:numPr>
          <w:ilvl w:val="0"/>
          <w:numId w:val="0"/>
        </w:numPr>
        <w:spacing w:line="204" w:lineRule="auto"/>
        <w:ind w:firstLineChars="200" w:firstLine="400"/>
      </w:pPr>
      <w:r w:rsidRPr="00E57355">
        <w:rPr>
          <w:rFonts w:hint="eastAsia"/>
        </w:rPr>
        <w:t>ㆍ</w:t>
      </w:r>
      <w:r>
        <w:rPr>
          <w:rFonts w:hint="eastAsia"/>
        </w:rPr>
        <w:t xml:space="preserve"> 복막관류액 : </w:t>
      </w:r>
      <w:r>
        <w:t>“</w:t>
      </w:r>
      <w:r>
        <w:rPr>
          <w:rFonts w:hint="eastAsia"/>
        </w:rPr>
        <w:t xml:space="preserve">복막관류액 </w:t>
      </w:r>
      <w:r w:rsidR="00381B22">
        <w:rPr>
          <w:rFonts w:hint="eastAsia"/>
        </w:rPr>
        <w:t>제</w:t>
      </w:r>
      <w:r>
        <w:rPr>
          <w:rFonts w:hint="eastAsia"/>
        </w:rPr>
        <w:t>품등록 및 조회(제품)</w:t>
      </w:r>
      <w:r>
        <w:t>”</w:t>
      </w:r>
      <w:r>
        <w:rPr>
          <w:rFonts w:hint="eastAsia"/>
        </w:rPr>
        <w:t xml:space="preserve"> </w:t>
      </w:r>
      <w:r>
        <w:t>등록 버튼을 클릭하여</w:t>
      </w:r>
      <w:r>
        <w:rPr>
          <w:rFonts w:hint="eastAsia"/>
        </w:rPr>
        <w:t xml:space="preserve"> 팝업화면을 오픈한다.</w:t>
      </w:r>
    </w:p>
    <w:p w:rsidR="00E57355" w:rsidRDefault="00E57355" w:rsidP="00F03ACC">
      <w:pPr>
        <w:pStyle w:val="a"/>
        <w:numPr>
          <w:ilvl w:val="0"/>
          <w:numId w:val="0"/>
        </w:numPr>
        <w:ind w:leftChars="278" w:left="556" w:firstLineChars="700" w:firstLine="1400"/>
      </w:pPr>
      <w:r>
        <w:rPr>
          <w:rFonts w:hint="eastAsia"/>
        </w:rPr>
        <w:t>세금계산서</w:t>
      </w:r>
      <w:r w:rsidR="00BC145E">
        <w:rPr>
          <w:rFonts w:hint="eastAsia"/>
        </w:rPr>
        <w:t>(</w:t>
      </w:r>
      <w:r>
        <w:rPr>
          <w:rFonts w:hint="eastAsia"/>
        </w:rPr>
        <w:t>거래명세서</w:t>
      </w:r>
      <w:r w:rsidR="00BC145E">
        <w:rPr>
          <w:rFonts w:hint="eastAsia"/>
        </w:rPr>
        <w:t>)</w:t>
      </w:r>
      <w:r>
        <w:rPr>
          <w:rFonts w:hint="eastAsia"/>
        </w:rPr>
        <w:t xml:space="preserve"> 내용을 입력한 후 적용 버튼을 클릭한다.</w:t>
      </w:r>
    </w:p>
    <w:p w:rsidR="009B22FB" w:rsidRDefault="009A390D" w:rsidP="00F03ACC">
      <w:pPr>
        <w:pStyle w:val="a"/>
        <w:numPr>
          <w:ilvl w:val="0"/>
          <w:numId w:val="0"/>
        </w:numPr>
        <w:ind w:firstLineChars="200" w:firstLine="400"/>
        <w:jc w:val="both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33BDA" wp14:editId="0C5C111C">
                <wp:simplePos x="0" y="0"/>
                <wp:positionH relativeFrom="column">
                  <wp:posOffset>3560033</wp:posOffset>
                </wp:positionH>
                <wp:positionV relativeFrom="paragraph">
                  <wp:posOffset>167005</wp:posOffset>
                </wp:positionV>
                <wp:extent cx="316523" cy="125095"/>
                <wp:effectExtent l="0" t="0" r="26670" b="27305"/>
                <wp:wrapNone/>
                <wp:docPr id="50" name="모서리가 둥근 직사각형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404B15C" id="모서리가 둥근 직사각형 50" o:spid="_x0000_s1026" style="position:absolute;left:0;text-align:left;margin-left:280.3pt;margin-top:13.15pt;width:24.9pt;height: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" filled="f" strokecolor="#c00000"/>
            </w:pict>
          </mc:Fallback>
        </mc:AlternateContent>
      </w:r>
      <w:r w:rsidR="007714B6" w:rsidRPr="007714B6">
        <w:rPr>
          <w:noProof/>
        </w:rPr>
        <w:drawing>
          <wp:inline distT="0" distB="0" distL="0" distR="0">
            <wp:extent cx="3803301" cy="2186512"/>
            <wp:effectExtent l="19050" t="19050" r="26035" b="23495"/>
            <wp:docPr id="44" name="그림 44" descr="D:\C_정보화 사업\요양비 전산청구 시스템 구축\사용자 매뉴얼\만성신부전증\복막관류액 제품등록 및 조회(제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_정보화 사업\요양비 전산청구 시스템 구축\사용자 매뉴얼\만성신부전증\복막관류액 제품등록 및 조회(제품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" b="14274"/>
                    <a:stretch/>
                  </pic:blipFill>
                  <pic:spPr bwMode="auto">
                    <a:xfrm>
                      <a:off x="0" y="0"/>
                      <a:ext cx="3803301" cy="218651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355" w:rsidRDefault="00751C21" w:rsidP="00AB2DAD">
      <w:pPr>
        <w:pStyle w:val="a"/>
        <w:numPr>
          <w:ilvl w:val="0"/>
          <w:numId w:val="11"/>
        </w:numPr>
      </w:pPr>
      <w:r>
        <w:rPr>
          <w:rFonts w:hint="eastAsia"/>
        </w:rPr>
        <w:t>소모성재료 구입 금액을 입력한다.(소모성재료 구입 시)</w:t>
      </w:r>
    </w:p>
    <w:p w:rsidR="009B22FB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751C21">
        <w:rPr>
          <w:rFonts w:hint="eastAsia"/>
        </w:rPr>
        <w:t>구입금액 : 세금계산서 또는 거래명세서 내용 중 소모성재료 구입금액을 입력한다.</w:t>
      </w:r>
    </w:p>
    <w:p w:rsidR="00751C21" w:rsidRDefault="00751C21" w:rsidP="00AB2DAD">
      <w:pPr>
        <w:pStyle w:val="a"/>
        <w:numPr>
          <w:ilvl w:val="0"/>
          <w:numId w:val="11"/>
        </w:numPr>
      </w:pPr>
      <w:r w:rsidRPr="0057674B">
        <w:rPr>
          <w:rFonts w:hint="eastAsia"/>
        </w:rPr>
        <w:t>만성신부전증청구</w:t>
      </w:r>
      <w:r w:rsidRPr="0057674B">
        <w:t xml:space="preserve"> </w:t>
      </w:r>
      <w:r w:rsidR="00381B22">
        <w:rPr>
          <w:rFonts w:hint="eastAsia"/>
        </w:rPr>
        <w:t>제</w:t>
      </w:r>
      <w:r>
        <w:rPr>
          <w:rFonts w:hint="eastAsia"/>
        </w:rPr>
        <w:t>출서류를</w:t>
      </w:r>
      <w:r w:rsidRPr="0057674B">
        <w:t xml:space="preserve"> 첨부파일</w:t>
      </w:r>
      <w:r>
        <w:rPr>
          <w:rFonts w:hint="eastAsia"/>
        </w:rPr>
        <w:t>로</w:t>
      </w:r>
      <w:r w:rsidRPr="0057674B">
        <w:t xml:space="preserve"> 입력</w:t>
      </w:r>
      <w:r>
        <w:rPr>
          <w:rFonts w:hint="eastAsia"/>
        </w:rPr>
        <w:t>한다.</w:t>
      </w:r>
    </w:p>
    <w:p w:rsidR="00B61884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751C21">
        <w:rPr>
          <w:rFonts w:hint="eastAsia"/>
        </w:rPr>
        <w:t>제출서류첨부 버튼을 클릭하여 첨부파일을 입력한다.</w:t>
      </w:r>
    </w:p>
    <w:p w:rsidR="00751C21" w:rsidRDefault="00751C21" w:rsidP="00E35C2F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>(첨부서류종류 : 제출서류 목록 참고)</w:t>
      </w:r>
    </w:p>
    <w:p w:rsidR="001C445B" w:rsidRDefault="0057728D" w:rsidP="00F03ACC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60177D" wp14:editId="7071EDB3">
                <wp:simplePos x="0" y="0"/>
                <wp:positionH relativeFrom="column">
                  <wp:posOffset>1613758</wp:posOffset>
                </wp:positionH>
                <wp:positionV relativeFrom="paragraph">
                  <wp:posOffset>230505</wp:posOffset>
                </wp:positionV>
                <wp:extent cx="1381649" cy="155749"/>
                <wp:effectExtent l="0" t="0" r="28575" b="15875"/>
                <wp:wrapNone/>
                <wp:docPr id="59" name="모서리가 둥근 직사각형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649" cy="1557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970F64" id="모서리가 둥근 직사각형 59" o:spid="_x0000_s1026" style="position:absolute;left:0;text-align:left;margin-left:127.05pt;margin-top:18.15pt;width:108.8pt;height:1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" filled="f" strokecolor="#c00000"/>
            </w:pict>
          </mc:Fallback>
        </mc:AlternateContent>
      </w:r>
      <w:r w:rsidR="001C445B">
        <w:rPr>
          <w:rFonts w:hint="eastAsia"/>
          <w:noProof/>
        </w:rPr>
        <w:drawing>
          <wp:inline distT="0" distB="0" distL="0" distR="0">
            <wp:extent cx="2974312" cy="2000885"/>
            <wp:effectExtent l="19050" t="19050" r="17145" b="1841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975287" cy="20015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C21" w:rsidRDefault="00751C21" w:rsidP="00AB2DAD">
      <w:pPr>
        <w:pStyle w:val="a"/>
        <w:numPr>
          <w:ilvl w:val="0"/>
          <w:numId w:val="11"/>
        </w:numPr>
      </w:pPr>
      <w:r>
        <w:rPr>
          <w:rFonts w:hint="eastAsia"/>
        </w:rPr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751C21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751C21">
        <w:rPr>
          <w:rFonts w:hint="eastAsia"/>
        </w:rPr>
        <w:t>수진자 또는 가족 청구 시 : 계좌정보 입력 또는 선택한다.</w:t>
      </w:r>
    </w:p>
    <w:p w:rsidR="00751C21" w:rsidRDefault="00E35C2F" w:rsidP="00E35C2F">
      <w:pPr>
        <w:pStyle w:val="a"/>
        <w:numPr>
          <w:ilvl w:val="0"/>
          <w:numId w:val="0"/>
        </w:numPr>
        <w:ind w:left="195"/>
      </w:pPr>
      <w:r>
        <w:rPr>
          <w:rFonts w:hint="eastAsia"/>
        </w:rPr>
        <w:t xml:space="preserve">- </w:t>
      </w:r>
      <w:r w:rsidR="00751C21">
        <w:rPr>
          <w:rFonts w:hint="eastAsia"/>
        </w:rPr>
        <w:t>업체 청구 시 : 위임신청 시 신청된 계좌정보 표시되므로 맞는지 확인한다.</w:t>
      </w:r>
    </w:p>
    <w:p w:rsidR="00751C21" w:rsidRDefault="00935FA6" w:rsidP="00AB2DAD">
      <w:pPr>
        <w:pStyle w:val="a"/>
        <w:numPr>
          <w:ilvl w:val="0"/>
          <w:numId w:val="11"/>
        </w:numPr>
      </w:pPr>
      <w:r>
        <w:rPr>
          <w:rFonts w:hint="eastAsia"/>
        </w:rPr>
        <w:t>입력한 청구내용을 저장</w:t>
      </w:r>
      <w:r w:rsidR="00751C21">
        <w:rPr>
          <w:rFonts w:hint="eastAsia"/>
        </w:rPr>
        <w:t>한다.</w:t>
      </w:r>
      <w:r w:rsidR="00780FF1" w:rsidRPr="00780FF1">
        <w:t xml:space="preserve"> </w:t>
      </w:r>
      <w:r w:rsidR="00780FF1">
        <w:t>(</w:t>
      </w:r>
      <w:r w:rsidR="00780FF1">
        <w:rPr>
          <w:rFonts w:hint="eastAsia"/>
        </w:rPr>
        <w:t>저장을 해야 최종제출 가능)</w:t>
      </w:r>
    </w:p>
    <w:p w:rsidR="00A527E3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527E3">
        <w:rPr>
          <w:rFonts w:hint="eastAsia"/>
        </w:rPr>
        <w:t>저장된 청구</w:t>
      </w:r>
      <w:r w:rsidR="00A33579">
        <w:rPr>
          <w:rFonts w:hint="eastAsia"/>
        </w:rPr>
        <w:t xml:space="preserve">자료는 </w:t>
      </w:r>
      <w:r w:rsidR="00A33579">
        <w:t>“</w:t>
      </w:r>
      <w:r w:rsidR="00A33579">
        <w:rPr>
          <w:rFonts w:hint="eastAsia"/>
        </w:rPr>
        <w:t>요양비청구내역조회</w:t>
      </w:r>
      <w:r w:rsidR="00A33579">
        <w:t>”</w:t>
      </w:r>
      <w:r w:rsidR="00A33579">
        <w:rPr>
          <w:rFonts w:hint="eastAsia"/>
        </w:rPr>
        <w:t xml:space="preserve"> 메뉴에서 조회 할 수 있다.</w:t>
      </w:r>
    </w:p>
    <w:p w:rsidR="00A33579" w:rsidRDefault="00A33579" w:rsidP="00E35C2F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B14E2F" w:rsidRDefault="00935FA6" w:rsidP="00AB2DAD">
      <w:pPr>
        <w:pStyle w:val="a"/>
        <w:numPr>
          <w:ilvl w:val="0"/>
          <w:numId w:val="11"/>
        </w:numPr>
      </w:pPr>
      <w:r>
        <w:rPr>
          <w:rFonts w:hint="eastAsia"/>
        </w:rPr>
        <w:t>입력, 저장한 청구내용 자료를 공단에 제출한다.</w:t>
      </w:r>
    </w:p>
    <w:p w:rsidR="00A527E3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33579">
        <w:rPr>
          <w:rFonts w:hint="eastAsia"/>
        </w:rPr>
        <w:t>저장된 청구자료를 건강보험공단으로</w:t>
      </w:r>
      <w:r w:rsidR="00B806E1">
        <w:rPr>
          <w:rFonts w:hint="eastAsia"/>
        </w:rPr>
        <w:t xml:space="preserve"> 최종제출</w:t>
      </w:r>
      <w:r w:rsidR="00A33579">
        <w:rPr>
          <w:rFonts w:hint="eastAsia"/>
        </w:rPr>
        <w:t>한다.</w:t>
      </w:r>
    </w:p>
    <w:p w:rsidR="0093602C" w:rsidRDefault="0093602C" w:rsidP="00751C21">
      <w:pPr>
        <w:pStyle w:val="a"/>
        <w:numPr>
          <w:ilvl w:val="0"/>
          <w:numId w:val="0"/>
        </w:numPr>
      </w:pPr>
      <w:r>
        <w:br w:type="page"/>
      </w:r>
    </w:p>
    <w:p w:rsidR="00AC7CD2" w:rsidRDefault="00B61884" w:rsidP="00AC7CD2">
      <w:pPr>
        <w:pStyle w:val="2"/>
      </w:pPr>
      <w:bookmarkStart w:id="7" w:name="_Toc74918579"/>
      <w:bookmarkStart w:id="8" w:name="_Toc75362443"/>
      <w:r>
        <w:rPr>
          <w:rFonts w:hint="eastAsia"/>
        </w:rPr>
        <w:lastRenderedPageBreak/>
        <w:t>인공호흡기</w:t>
      </w:r>
      <w:bookmarkEnd w:id="7"/>
      <w:bookmarkEnd w:id="8"/>
    </w:p>
    <w:p w:rsidR="00E02BF5" w:rsidRDefault="00E02BF5" w:rsidP="00AC021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>요</w:t>
      </w:r>
      <w:r w:rsidR="00E96DB1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인공호흡기 등록 및 조회를 위한 화면</w:t>
      </w:r>
    </w:p>
    <w:p w:rsidR="00E02BF5" w:rsidRPr="00C53814" w:rsidRDefault="00C53814" w:rsidP="00AC021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</w:t>
      </w:r>
      <w:r w:rsidR="00702D0D" w:rsidRPr="00C53814">
        <w:rPr>
          <w:rFonts w:hint="eastAsia"/>
          <w:sz w:val="20"/>
          <w:szCs w:val="20"/>
        </w:rPr>
        <w:t xml:space="preserve"> 경로</w:t>
      </w:r>
      <w:r w:rsidR="00E96DB1">
        <w:rPr>
          <w:rFonts w:hint="eastAsia"/>
          <w:sz w:val="20"/>
          <w:szCs w:val="20"/>
        </w:rPr>
        <w:t xml:space="preserve"> </w:t>
      </w:r>
      <w:r w:rsidR="00702D0D" w:rsidRPr="00C53814">
        <w:rPr>
          <w:rFonts w:hint="eastAsia"/>
          <w:sz w:val="20"/>
          <w:szCs w:val="20"/>
        </w:rPr>
        <w:t xml:space="preserve">: 요양비 &gt; 요양비청구 </w:t>
      </w:r>
      <w:r w:rsidR="00702D0D" w:rsidRPr="00C53814">
        <w:rPr>
          <w:sz w:val="20"/>
          <w:szCs w:val="20"/>
        </w:rPr>
        <w:t xml:space="preserve">&gt; </w:t>
      </w:r>
      <w:r w:rsidR="00702D0D" w:rsidRPr="00C53814">
        <w:rPr>
          <w:rFonts w:hint="eastAsia"/>
          <w:sz w:val="20"/>
          <w:szCs w:val="20"/>
        </w:rPr>
        <w:t>요양비청구등록</w:t>
      </w:r>
    </w:p>
    <w:p w:rsidR="00E02BF5" w:rsidRPr="00E02BF5" w:rsidRDefault="00AC7CD2" w:rsidP="00AC021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 처리 절차</w:t>
      </w:r>
    </w:p>
    <w:p w:rsidR="00E02BF5" w:rsidRDefault="00BB0EB8" w:rsidP="00E02BF5">
      <w:pPr>
        <w:pStyle w:val="a"/>
        <w:numPr>
          <w:ilvl w:val="0"/>
          <w:numId w:val="0"/>
        </w:numPr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1B99EE4" wp14:editId="49114F18">
                <wp:simplePos x="0" y="0"/>
                <wp:positionH relativeFrom="column">
                  <wp:posOffset>685866</wp:posOffset>
                </wp:positionH>
                <wp:positionV relativeFrom="paragraph">
                  <wp:posOffset>800548</wp:posOffset>
                </wp:positionV>
                <wp:extent cx="459843" cy="121567"/>
                <wp:effectExtent l="0" t="0" r="16510" b="12065"/>
                <wp:wrapNone/>
                <wp:docPr id="303" name="모서리가 둥근 직사각형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12156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B030B4" id="모서리가 둥근 직사각형 303" o:spid="_x0000_s1026" style="position:absolute;left:0;text-align:left;margin-left:54pt;margin-top:63.05pt;width:36.2pt;height:9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" filled="f" strokecolor="#c00000"/>
            </w:pict>
          </mc:Fallback>
        </mc:AlternateContent>
      </w:r>
      <w:r w:rsidR="00C53814" w:rsidRPr="00904568">
        <w:rPr>
          <w:noProof/>
        </w:rPr>
        <w:drawing>
          <wp:anchor distT="0" distB="0" distL="114300" distR="114300" simplePos="0" relativeHeight="251802624" behindDoc="0" locked="0" layoutInCell="1" allowOverlap="1" wp14:anchorId="1ED0FD86" wp14:editId="529AC071">
            <wp:simplePos x="0" y="0"/>
            <wp:positionH relativeFrom="column">
              <wp:posOffset>5577205</wp:posOffset>
            </wp:positionH>
            <wp:positionV relativeFrom="paragraph">
              <wp:posOffset>234727</wp:posOffset>
            </wp:positionV>
            <wp:extent cx="151130" cy="179705"/>
            <wp:effectExtent l="0" t="0" r="1270" b="0"/>
            <wp:wrapNone/>
            <wp:docPr id="140" name="그림 140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814" w:rsidRPr="00904568">
        <w:rPr>
          <w:noProof/>
        </w:rPr>
        <w:drawing>
          <wp:anchor distT="0" distB="0" distL="114300" distR="114300" simplePos="0" relativeHeight="251804672" behindDoc="0" locked="0" layoutInCell="1" allowOverlap="1" wp14:anchorId="1739E355" wp14:editId="22D30195">
            <wp:simplePos x="0" y="0"/>
            <wp:positionH relativeFrom="column">
              <wp:posOffset>5819775</wp:posOffset>
            </wp:positionH>
            <wp:positionV relativeFrom="paragraph">
              <wp:posOffset>233045</wp:posOffset>
            </wp:positionV>
            <wp:extent cx="147320" cy="179705"/>
            <wp:effectExtent l="0" t="0" r="5080" b="0"/>
            <wp:wrapNone/>
            <wp:docPr id="141" name="그림 141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D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4961F5" wp14:editId="3B3FB9C3">
                <wp:simplePos x="0" y="0"/>
                <wp:positionH relativeFrom="column">
                  <wp:posOffset>5852901</wp:posOffset>
                </wp:positionH>
                <wp:positionV relativeFrom="paragraph">
                  <wp:posOffset>97295</wp:posOffset>
                </wp:positionV>
                <wp:extent cx="273471" cy="100940"/>
                <wp:effectExtent l="0" t="0" r="12700" b="13970"/>
                <wp:wrapNone/>
                <wp:docPr id="143" name="모서리가 둥근 직사각형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71" cy="100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4783D1" id="모서리가 둥근 직사각형 143" o:spid="_x0000_s1026" style="position:absolute;left:0;text-align:left;margin-left:460.85pt;margin-top:7.65pt;width:21.55pt;height:7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" filled="f" strokecolor="#c00000"/>
            </w:pict>
          </mc:Fallback>
        </mc:AlternateContent>
      </w:r>
      <w:r w:rsidR="00702D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0B4631" wp14:editId="2A90A7F5">
                <wp:simplePos x="0" y="0"/>
                <wp:positionH relativeFrom="column">
                  <wp:posOffset>5460777</wp:posOffset>
                </wp:positionH>
                <wp:positionV relativeFrom="paragraph">
                  <wp:posOffset>102235</wp:posOffset>
                </wp:positionV>
                <wp:extent cx="195943" cy="100940"/>
                <wp:effectExtent l="0" t="0" r="13970" b="13970"/>
                <wp:wrapNone/>
                <wp:docPr id="142" name="모서리가 둥근 직사각형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00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72AED1" id="모서리가 둥근 직사각형 142" o:spid="_x0000_s1026" style="position:absolute;left:0;text-align:left;margin-left:430pt;margin-top:8.05pt;width:15.45pt;height:7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" filled="f" strokecolor="#c00000"/>
            </w:pict>
          </mc:Fallback>
        </mc:AlternateContent>
      </w:r>
      <w:r w:rsidR="00125761" w:rsidRPr="00904568">
        <w:rPr>
          <w:noProof/>
        </w:rPr>
        <w:drawing>
          <wp:anchor distT="0" distB="0" distL="114300" distR="114300" simplePos="0" relativeHeight="251794432" behindDoc="0" locked="0" layoutInCell="1" allowOverlap="1" wp14:anchorId="132DABE2" wp14:editId="5A27B1ED">
            <wp:simplePos x="0" y="0"/>
            <wp:positionH relativeFrom="column">
              <wp:posOffset>-139077</wp:posOffset>
            </wp:positionH>
            <wp:positionV relativeFrom="paragraph">
              <wp:posOffset>2630137</wp:posOffset>
            </wp:positionV>
            <wp:extent cx="151200" cy="180000"/>
            <wp:effectExtent l="0" t="0" r="1270" b="0"/>
            <wp:wrapNone/>
            <wp:docPr id="132" name="그림 132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7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D7FEC7" wp14:editId="1E55FB6D">
                <wp:simplePos x="0" y="0"/>
                <wp:positionH relativeFrom="column">
                  <wp:posOffset>16180</wp:posOffset>
                </wp:positionH>
                <wp:positionV relativeFrom="paragraph">
                  <wp:posOffset>1783592</wp:posOffset>
                </wp:positionV>
                <wp:extent cx="6104255" cy="813460"/>
                <wp:effectExtent l="0" t="0" r="10795" b="24765"/>
                <wp:wrapNone/>
                <wp:docPr id="119" name="모서리가 둥근 직사각형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813460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62334B" id="모서리가 둥근 직사각형 119" o:spid="_x0000_s1026" style="position:absolute;left:0;text-align:left;margin-left:1.25pt;margin-top:140.45pt;width:480.65pt;height:64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" filled="f" strokecolor="#7030a0"/>
            </w:pict>
          </mc:Fallback>
        </mc:AlternateContent>
      </w:r>
      <w:r w:rsidR="001257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2173C1" wp14:editId="47629006">
                <wp:simplePos x="0" y="0"/>
                <wp:positionH relativeFrom="column">
                  <wp:posOffset>28055</wp:posOffset>
                </wp:positionH>
                <wp:positionV relativeFrom="paragraph">
                  <wp:posOffset>2697992</wp:posOffset>
                </wp:positionV>
                <wp:extent cx="6104255" cy="391070"/>
                <wp:effectExtent l="0" t="0" r="10795" b="28575"/>
                <wp:wrapNone/>
                <wp:docPr id="131" name="모서리가 둥근 직사각형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391070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E55C79C" id="모서리가 둥근 직사각형 131" o:spid="_x0000_s1026" style="position:absolute;left:0;text-align:left;margin-left:2.2pt;margin-top:212.45pt;width:480.65pt;height:3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" filled="f" strokecolor="#7030a0"/>
            </w:pict>
          </mc:Fallback>
        </mc:AlternateContent>
      </w:r>
      <w:r w:rsidR="00125761" w:rsidRPr="00904568">
        <w:rPr>
          <w:noProof/>
        </w:rPr>
        <w:drawing>
          <wp:anchor distT="0" distB="0" distL="114300" distR="114300" simplePos="0" relativeHeight="251795456" behindDoc="0" locked="0" layoutInCell="1" allowOverlap="1" wp14:anchorId="19D3F4B5" wp14:editId="735F83E4">
            <wp:simplePos x="0" y="0"/>
            <wp:positionH relativeFrom="column">
              <wp:posOffset>5584602</wp:posOffset>
            </wp:positionH>
            <wp:positionV relativeFrom="paragraph">
              <wp:posOffset>2574925</wp:posOffset>
            </wp:positionV>
            <wp:extent cx="151200" cy="180000"/>
            <wp:effectExtent l="0" t="0" r="1270" b="0"/>
            <wp:wrapNone/>
            <wp:docPr id="128" name="그림 128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7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78C7F2" wp14:editId="659B6DD9">
                <wp:simplePos x="0" y="0"/>
                <wp:positionH relativeFrom="column">
                  <wp:posOffset>5739988</wp:posOffset>
                </wp:positionH>
                <wp:positionV relativeFrom="paragraph">
                  <wp:posOffset>2595245</wp:posOffset>
                </wp:positionV>
                <wp:extent cx="397716" cy="112816"/>
                <wp:effectExtent l="0" t="0" r="21590" b="20955"/>
                <wp:wrapNone/>
                <wp:docPr id="127" name="모서리가 둥근 직사각형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16" cy="112816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7663BF6" id="모서리가 둥근 직사각형 127" o:spid="_x0000_s1026" style="position:absolute;left:0;text-align:left;margin-left:451.95pt;margin-top:204.35pt;width:31.3pt;height:8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" filled="f" strokecolor="#c00000"/>
            </w:pict>
          </mc:Fallback>
        </mc:AlternateContent>
      </w:r>
      <w:r w:rsidR="00125761" w:rsidRPr="00904568">
        <w:rPr>
          <w:noProof/>
        </w:rPr>
        <w:drawing>
          <wp:anchor distT="0" distB="0" distL="114300" distR="114300" simplePos="0" relativeHeight="251786240" behindDoc="0" locked="0" layoutInCell="1" allowOverlap="1" wp14:anchorId="2E88A0B1" wp14:editId="4A897520">
            <wp:simplePos x="0" y="0"/>
            <wp:positionH relativeFrom="column">
              <wp:posOffset>-154082</wp:posOffset>
            </wp:positionH>
            <wp:positionV relativeFrom="paragraph">
              <wp:posOffset>1731645</wp:posOffset>
            </wp:positionV>
            <wp:extent cx="151130" cy="179705"/>
            <wp:effectExtent l="0" t="0" r="1270" b="0"/>
            <wp:wrapNone/>
            <wp:docPr id="126" name="그림 126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7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B39BAE" wp14:editId="7368487C">
                <wp:simplePos x="0" y="0"/>
                <wp:positionH relativeFrom="column">
                  <wp:posOffset>347122</wp:posOffset>
                </wp:positionH>
                <wp:positionV relativeFrom="paragraph">
                  <wp:posOffset>1795145</wp:posOffset>
                </wp:positionV>
                <wp:extent cx="219693" cy="118753"/>
                <wp:effectExtent l="0" t="0" r="28575" b="14605"/>
                <wp:wrapNone/>
                <wp:docPr id="123" name="모서리가 둥근 직사각형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3" cy="1187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A7D1C2" id="모서리가 둥근 직사각형 123" o:spid="_x0000_s1026" style="position:absolute;left:0;text-align:left;margin-left:27.35pt;margin-top:141.35pt;width:17.3pt;height:9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" filled="f" strokecolor="#c00000"/>
            </w:pict>
          </mc:Fallback>
        </mc:AlternateContent>
      </w:r>
      <w:r w:rsidR="00D253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D19279" wp14:editId="5EECE4FA">
                <wp:simplePos x="0" y="0"/>
                <wp:positionH relativeFrom="column">
                  <wp:posOffset>22118</wp:posOffset>
                </wp:positionH>
                <wp:positionV relativeFrom="paragraph">
                  <wp:posOffset>702937</wp:posOffset>
                </wp:positionV>
                <wp:extent cx="6104255" cy="1015340"/>
                <wp:effectExtent l="0" t="0" r="10795" b="13970"/>
                <wp:wrapNone/>
                <wp:docPr id="114" name="모서리가 둥근 직사각형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015340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D39B36" id="모서리가 둥근 직사각형 114" o:spid="_x0000_s1026" style="position:absolute;left:0;text-align:left;margin-left:1.75pt;margin-top:55.35pt;width:480.65pt;height:79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" filled="f" strokecolor="#7030a0"/>
            </w:pict>
          </mc:Fallback>
        </mc:AlternateContent>
      </w:r>
      <w:r w:rsidR="00D253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556CC6" wp14:editId="113AB183">
                <wp:simplePos x="0" y="0"/>
                <wp:positionH relativeFrom="column">
                  <wp:posOffset>2402840</wp:posOffset>
                </wp:positionH>
                <wp:positionV relativeFrom="paragraph">
                  <wp:posOffset>999078</wp:posOffset>
                </wp:positionV>
                <wp:extent cx="445325" cy="118753"/>
                <wp:effectExtent l="0" t="0" r="12065" b="14605"/>
                <wp:wrapNone/>
                <wp:docPr id="117" name="모서리가 둥근 직사각형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5" cy="1187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BFC0934" id="모서리가 둥근 직사각형 117" o:spid="_x0000_s1026" style="position:absolute;left:0;text-align:left;margin-left:189.2pt;margin-top:78.65pt;width:35.05pt;height:9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" filled="f" strokecolor="#c00000"/>
            </w:pict>
          </mc:Fallback>
        </mc:AlternateContent>
      </w:r>
      <w:r w:rsidR="00D253EA" w:rsidRPr="00474867">
        <w:rPr>
          <w:noProof/>
        </w:rPr>
        <w:drawing>
          <wp:anchor distT="0" distB="0" distL="114300" distR="114300" simplePos="0" relativeHeight="251776000" behindDoc="0" locked="0" layoutInCell="1" allowOverlap="1" wp14:anchorId="6FF530C1" wp14:editId="2C5C6083">
            <wp:simplePos x="0" y="0"/>
            <wp:positionH relativeFrom="column">
              <wp:posOffset>-162560</wp:posOffset>
            </wp:positionH>
            <wp:positionV relativeFrom="paragraph">
              <wp:posOffset>675417</wp:posOffset>
            </wp:positionV>
            <wp:extent cx="151130" cy="179705"/>
            <wp:effectExtent l="0" t="0" r="1270" b="0"/>
            <wp:wrapNone/>
            <wp:docPr id="115" name="그림 115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3EA" w:rsidRPr="00D253E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8ADCA6" wp14:editId="143F9D74">
                <wp:simplePos x="0" y="0"/>
                <wp:positionH relativeFrom="column">
                  <wp:posOffset>3234392</wp:posOffset>
                </wp:positionH>
                <wp:positionV relativeFrom="paragraph">
                  <wp:posOffset>162608</wp:posOffset>
                </wp:positionV>
                <wp:extent cx="271211" cy="100941"/>
                <wp:effectExtent l="38100" t="0" r="14605" b="71120"/>
                <wp:wrapNone/>
                <wp:docPr id="112" name="직선 화살표 연결선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211" cy="1009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12F58E" id="직선 화살표 연결선 112" o:spid="_x0000_s1026" type="#_x0000_t32" style="position:absolute;left:0;text-align:left;margin-left:254.7pt;margin-top:12.8pt;width:21.35pt;height:7.9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" strokecolor="#4579b8 [3044]">
                <v:stroke endarrow="block"/>
              </v:shape>
            </w:pict>
          </mc:Fallback>
        </mc:AlternateContent>
      </w:r>
      <w:r w:rsidR="00D253EA" w:rsidRPr="00D253E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2A559B" wp14:editId="23230ACE">
                <wp:simplePos x="0" y="0"/>
                <wp:positionH relativeFrom="column">
                  <wp:posOffset>3756907</wp:posOffset>
                </wp:positionH>
                <wp:positionV relativeFrom="paragraph">
                  <wp:posOffset>162610</wp:posOffset>
                </wp:positionV>
                <wp:extent cx="267195" cy="90170"/>
                <wp:effectExtent l="0" t="0" r="76200" b="62230"/>
                <wp:wrapNone/>
                <wp:docPr id="113" name="직선 화살표 연결선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195" cy="90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6D17B8" id="직선 화살표 연결선 113" o:spid="_x0000_s1026" type="#_x0000_t32" style="position:absolute;left:0;text-align:left;margin-left:295.8pt;margin-top:12.8pt;width:21.05pt;height:7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" strokecolor="#4579b8 [3044]">
                <v:stroke endarrow="block"/>
              </v:shape>
            </w:pict>
          </mc:Fallback>
        </mc:AlternateContent>
      </w:r>
      <w:r w:rsidR="00D253EA" w:rsidRPr="00904568">
        <w:rPr>
          <w:rFonts w:hint="eastAsia"/>
          <w:noProof/>
        </w:rPr>
        <w:drawing>
          <wp:anchor distT="0" distB="0" distL="114300" distR="114300" simplePos="0" relativeHeight="251768832" behindDoc="0" locked="0" layoutInCell="1" allowOverlap="1" wp14:anchorId="373A5C8C" wp14:editId="54FD4066">
            <wp:simplePos x="0" y="0"/>
            <wp:positionH relativeFrom="column">
              <wp:posOffset>3562598</wp:posOffset>
            </wp:positionH>
            <wp:positionV relativeFrom="paragraph">
              <wp:posOffset>75581</wp:posOffset>
            </wp:positionV>
            <wp:extent cx="151130" cy="179705"/>
            <wp:effectExtent l="0" t="0" r="1270" b="0"/>
            <wp:wrapNone/>
            <wp:docPr id="105" name="그림 105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3EA" w:rsidRPr="00904568">
        <w:rPr>
          <w:noProof/>
        </w:rPr>
        <w:drawing>
          <wp:anchor distT="0" distB="0" distL="114300" distR="114300" simplePos="0" relativeHeight="251766784" behindDoc="0" locked="0" layoutInCell="1" allowOverlap="1" wp14:anchorId="5D54FD9F" wp14:editId="20929ED8">
            <wp:simplePos x="0" y="0"/>
            <wp:positionH relativeFrom="column">
              <wp:posOffset>1834738</wp:posOffset>
            </wp:positionH>
            <wp:positionV relativeFrom="paragraph">
              <wp:posOffset>75429</wp:posOffset>
            </wp:positionV>
            <wp:extent cx="147600" cy="180000"/>
            <wp:effectExtent l="0" t="0" r="5080" b="0"/>
            <wp:wrapNone/>
            <wp:docPr id="104" name="그림 104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E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64BD3F" wp14:editId="15BD0650">
                <wp:simplePos x="0" y="0"/>
                <wp:positionH relativeFrom="column">
                  <wp:posOffset>21590</wp:posOffset>
                </wp:positionH>
                <wp:positionV relativeFrom="paragraph">
                  <wp:posOffset>255905</wp:posOffset>
                </wp:positionV>
                <wp:extent cx="2011680" cy="142240"/>
                <wp:effectExtent l="0" t="0" r="26670" b="10160"/>
                <wp:wrapNone/>
                <wp:docPr id="101" name="모서리가 둥근 직사각형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422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8A1D692" id="모서리가 둥근 직사각형 101" o:spid="_x0000_s1026" style="position:absolute;left:0;text-align:left;margin-left:1.7pt;margin-top:20.15pt;width:158.4pt;height:11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" filled="f" strokecolor="#c00000"/>
            </w:pict>
          </mc:Fallback>
        </mc:AlternateContent>
      </w:r>
      <w:r w:rsidR="00083E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FE26CA" wp14:editId="7B22E9EC">
                <wp:simplePos x="0" y="0"/>
                <wp:positionH relativeFrom="column">
                  <wp:posOffset>2040890</wp:posOffset>
                </wp:positionH>
                <wp:positionV relativeFrom="paragraph">
                  <wp:posOffset>256540</wp:posOffset>
                </wp:positionV>
                <wp:extent cx="1151890" cy="147955"/>
                <wp:effectExtent l="0" t="0" r="10160" b="23495"/>
                <wp:wrapNone/>
                <wp:docPr id="102" name="모서리가 둥근 직사각형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4795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0500B2" id="모서리가 둥근 직사각형 102" o:spid="_x0000_s1026" style="position:absolute;left:0;text-align:left;margin-left:160.7pt;margin-top:20.2pt;width:90.7pt;height:11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" filled="f" strokecolor="#c00000"/>
            </w:pict>
          </mc:Fallback>
        </mc:AlternateContent>
      </w:r>
      <w:r w:rsidR="00083E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D4FE88" wp14:editId="2935A7AF">
                <wp:simplePos x="0" y="0"/>
                <wp:positionH relativeFrom="column">
                  <wp:posOffset>4058920</wp:posOffset>
                </wp:positionH>
                <wp:positionV relativeFrom="paragraph">
                  <wp:posOffset>262478</wp:posOffset>
                </wp:positionV>
                <wp:extent cx="895985" cy="135890"/>
                <wp:effectExtent l="0" t="0" r="18415" b="16510"/>
                <wp:wrapNone/>
                <wp:docPr id="103" name="모서리가 둥근 직사각형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13589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B373432" id="모서리가 둥근 직사각형 103" o:spid="_x0000_s1026" style="position:absolute;left:0;text-align:left;margin-left:319.6pt;margin-top:20.65pt;width:70.55pt;height:10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" filled="f" strokecolor="#c00000"/>
            </w:pict>
          </mc:Fallback>
        </mc:AlternateContent>
      </w:r>
      <w:r w:rsidR="00423A90">
        <w:rPr>
          <w:noProof/>
        </w:rPr>
        <w:drawing>
          <wp:inline distT="0" distB="0" distL="0" distR="0">
            <wp:extent cx="6115685" cy="3069070"/>
            <wp:effectExtent l="19050" t="19050" r="18415" b="171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69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084B" w:rsidRDefault="001C5FBA" w:rsidP="00AB2DAD">
      <w:pPr>
        <w:pStyle w:val="a"/>
        <w:numPr>
          <w:ilvl w:val="0"/>
          <w:numId w:val="14"/>
        </w:numPr>
      </w:pP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B215973" wp14:editId="297180A6">
                <wp:simplePos x="0" y="0"/>
                <wp:positionH relativeFrom="column">
                  <wp:posOffset>4484370</wp:posOffset>
                </wp:positionH>
                <wp:positionV relativeFrom="paragraph">
                  <wp:posOffset>160020</wp:posOffset>
                </wp:positionV>
                <wp:extent cx="1651000" cy="1285875"/>
                <wp:effectExtent l="19050" t="19050" r="25400" b="28575"/>
                <wp:wrapNone/>
                <wp:docPr id="177" name="그룹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178" name="그림 178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" name="모서리가 둥근 직사각형 179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ACDC535" id="그룹 177" o:spid="_x0000_s1026" style="position:absolute;left:0;text-align:left;margin-left:353.1pt;margin-top:12.6pt;width:130pt;height:101.25pt;z-index:251858944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">
                <v:shape id="그림 178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" stroked="t" strokecolor="windowText">
                  <v:stroke joinstyle="round"/>
                  <v:imagedata r:id="rId27" o:title="한시적 급여특례 인정 기준 운영 안내 팝업창" croptop="1595f" cropbottom="5573f" cropleft="1366f"/>
                  <v:path arrowok="t"/>
                </v:shape>
                <v:roundrect id="모서리가 둥근 직사각형 179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" filled="f" strokecolor="#c00000"/>
              </v:group>
            </w:pict>
          </mc:Fallback>
        </mc:AlternateContent>
      </w: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25784C8" wp14:editId="528DDC4D">
                <wp:simplePos x="0" y="0"/>
                <wp:positionH relativeFrom="column">
                  <wp:posOffset>2956964</wp:posOffset>
                </wp:positionH>
                <wp:positionV relativeFrom="paragraph">
                  <wp:posOffset>155633</wp:posOffset>
                </wp:positionV>
                <wp:extent cx="1461135" cy="863600"/>
                <wp:effectExtent l="19050" t="19050" r="24765" b="12700"/>
                <wp:wrapNone/>
                <wp:docPr id="180" name="그룹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181" name="그림 181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" name="모서리가 둥근 직사각형 182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15EA50A" id="그룹 180" o:spid="_x0000_s1026" style="position:absolute;left:0;text-align:left;margin-left:232.85pt;margin-top:12.25pt;width:115.05pt;height:68pt;z-index:251859968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">
                <v:shape id="그림 181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" stroked="t" strokecolor="windowText" strokeweight=".25pt">
                  <v:stroke joinstyle="round"/>
                  <v:imagedata r:id="rId26" o:title="한시적 급여특례 인정 대상 확인 팝업창" croptop="1477f" cropbottom="1724f" cropleft="1602f" cropright="1022f"/>
                  <v:path arrowok="t"/>
                </v:shape>
                <v:roundrect id="모서리가 둥근 직사각형 182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" filled="f" strokecolor="#c00000"/>
              </v:group>
            </w:pict>
          </mc:Fallback>
        </mc:AlternateContent>
      </w:r>
      <w:r w:rsidR="007D084B">
        <w:rPr>
          <w:rFonts w:hint="eastAsia"/>
        </w:rPr>
        <w:t>요양비종류</w:t>
      </w:r>
    </w:p>
    <w:p w:rsidR="007D084B" w:rsidRPr="006822EE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인공호흡기를</w:t>
      </w:r>
      <w:r w:rsidR="007D084B">
        <w:rPr>
          <w:rFonts w:hint="eastAsia"/>
        </w:rPr>
        <w:t xml:space="preserve"> 선택 시 입력양식이 표시된다.</w:t>
      </w:r>
      <w:r w:rsidR="001C5FBA" w:rsidRPr="001C5FBA">
        <w:rPr>
          <w:noProof/>
        </w:rPr>
        <w:t xml:space="preserve"> </w:t>
      </w:r>
    </w:p>
    <w:p w:rsidR="007D084B" w:rsidRDefault="007D084B" w:rsidP="00AB2DAD">
      <w:pPr>
        <w:pStyle w:val="a"/>
        <w:numPr>
          <w:ilvl w:val="0"/>
          <w:numId w:val="14"/>
        </w:numPr>
      </w:pPr>
      <w:r>
        <w:rPr>
          <w:rFonts w:hint="eastAsia"/>
        </w:rPr>
        <w:t>수진자</w:t>
      </w:r>
    </w:p>
    <w:p w:rsidR="007D084B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7D084B">
        <w:rPr>
          <w:rFonts w:hint="eastAsia"/>
        </w:rPr>
        <w:t>수진자 주민번호, 성명을 입력한다.</w:t>
      </w:r>
      <w:r w:rsidR="00D253EA" w:rsidRPr="00D253EA">
        <w:rPr>
          <w:rFonts w:hint="eastAsia"/>
          <w:noProof/>
        </w:rPr>
        <w:t xml:space="preserve"> </w:t>
      </w:r>
    </w:p>
    <w:p w:rsidR="007D084B" w:rsidRDefault="007D084B" w:rsidP="00AB2DAD">
      <w:pPr>
        <w:pStyle w:val="a"/>
        <w:numPr>
          <w:ilvl w:val="0"/>
          <w:numId w:val="14"/>
        </w:numPr>
      </w:pPr>
      <w:r>
        <w:rPr>
          <w:rFonts w:hint="eastAsia"/>
        </w:rPr>
        <w:t>인공호흡기 상세정보 입력</w:t>
      </w:r>
    </w:p>
    <w:p w:rsidR="0050639F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7D084B">
        <w:rPr>
          <w:rFonts w:hint="eastAsia"/>
        </w:rPr>
        <w:t>처방전 : 처방전 내용을 입력한다.</w:t>
      </w:r>
    </w:p>
    <w:p w:rsidR="009026C9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9026C9">
        <w:rPr>
          <w:rFonts w:hint="eastAsia"/>
        </w:rPr>
        <w:t>소견서 : 검사결과지 또는 의사소견서 내용을 입력한다.</w:t>
      </w:r>
    </w:p>
    <w:p w:rsidR="0050639F" w:rsidRDefault="00D253EA" w:rsidP="0050639F">
      <w:pPr>
        <w:pStyle w:val="a"/>
        <w:numPr>
          <w:ilvl w:val="0"/>
          <w:numId w:val="0"/>
        </w:numPr>
        <w:ind w:left="55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43E3DE" wp14:editId="398969E1">
                <wp:simplePos x="0" y="0"/>
                <wp:positionH relativeFrom="column">
                  <wp:posOffset>4338320</wp:posOffset>
                </wp:positionH>
                <wp:positionV relativeFrom="paragraph">
                  <wp:posOffset>274732</wp:posOffset>
                </wp:positionV>
                <wp:extent cx="446684" cy="166255"/>
                <wp:effectExtent l="0" t="0" r="10795" b="24765"/>
                <wp:wrapNone/>
                <wp:docPr id="116" name="모서리가 둥근 직사각형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84" cy="16625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C0DA2AC" id="모서리가 둥근 직사각형 116" o:spid="_x0000_s1026" style="position:absolute;left:0;text-align:left;margin-left:341.6pt;margin-top:21.65pt;width:35.15pt;height:13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" filled="f" strokecolor="#c00000"/>
            </w:pict>
          </mc:Fallback>
        </mc:AlternateContent>
      </w:r>
      <w:r w:rsidR="0050639F">
        <w:rPr>
          <w:noProof/>
        </w:rPr>
        <w:drawing>
          <wp:inline distT="0" distB="0" distL="0" distR="0" wp14:anchorId="14BBAF74" wp14:editId="576E9F2A">
            <wp:extent cx="5094756" cy="2078182"/>
            <wp:effectExtent l="0" t="0" r="0" b="0"/>
            <wp:docPr id="40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그림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0747" cy="208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9F" w:rsidRDefault="0050639F" w:rsidP="0050639F">
      <w:pPr>
        <w:pStyle w:val="a"/>
        <w:numPr>
          <w:ilvl w:val="0"/>
          <w:numId w:val="0"/>
        </w:numPr>
        <w:ind w:left="555"/>
      </w:pPr>
    </w:p>
    <w:p w:rsidR="009026C9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7D084B">
        <w:rPr>
          <w:rFonts w:hint="eastAsia"/>
        </w:rPr>
        <w:t xml:space="preserve">지급청구 : </w:t>
      </w:r>
      <w:r w:rsidR="009026C9">
        <w:rPr>
          <w:rFonts w:hint="eastAsia"/>
        </w:rPr>
        <w:t>인공호흡기</w:t>
      </w:r>
      <w:r w:rsidR="007D084B">
        <w:rPr>
          <w:rFonts w:hint="eastAsia"/>
        </w:rPr>
        <w:t xml:space="preserve"> 지급청구서 내용을 입력한다.</w:t>
      </w:r>
    </w:p>
    <w:p w:rsidR="007D084B" w:rsidRDefault="007D084B" w:rsidP="00AB2DAD">
      <w:pPr>
        <w:pStyle w:val="a"/>
        <w:numPr>
          <w:ilvl w:val="0"/>
          <w:numId w:val="14"/>
        </w:numPr>
      </w:pPr>
      <w:r>
        <w:rPr>
          <w:rFonts w:hint="eastAsia"/>
        </w:rPr>
        <w:t>인공호흡기 제품사용내역을 입력한다.</w:t>
      </w:r>
    </w:p>
    <w:p w:rsidR="0050639F" w:rsidRDefault="007D084B" w:rsidP="0050639F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거래내역 : </w:t>
      </w:r>
    </w:p>
    <w:p w:rsidR="007D084B" w:rsidRDefault="007D084B" w:rsidP="0050639F">
      <w:pPr>
        <w:pStyle w:val="a"/>
        <w:numPr>
          <w:ilvl w:val="0"/>
          <w:numId w:val="0"/>
        </w:numPr>
        <w:ind w:leftChars="200" w:left="400"/>
      </w:pPr>
      <w:r w:rsidRPr="00E57355">
        <w:rPr>
          <w:rFonts w:hint="eastAsia"/>
        </w:rPr>
        <w:t xml:space="preserve">ㆍ </w:t>
      </w:r>
      <w:r w:rsidR="0050639F">
        <w:rPr>
          <w:rFonts w:hint="eastAsia"/>
        </w:rPr>
        <w:t>기기대여</w:t>
      </w:r>
      <w:r>
        <w:rPr>
          <w:rFonts w:hint="eastAsia"/>
        </w:rPr>
        <w:t xml:space="preserve"> : </w:t>
      </w:r>
      <w:r w:rsidR="0050639F">
        <w:rPr>
          <w:rFonts w:hint="eastAsia"/>
        </w:rPr>
        <w:t>표준계약서 및 세금계산서</w:t>
      </w:r>
      <w:r w:rsidR="00383E30">
        <w:rPr>
          <w:rFonts w:hint="eastAsia"/>
        </w:rPr>
        <w:t>(거래명세서)</w:t>
      </w:r>
      <w:r w:rsidR="0050639F">
        <w:rPr>
          <w:rFonts w:hint="eastAsia"/>
        </w:rPr>
        <w:t>의</w:t>
      </w:r>
      <w:r>
        <w:rPr>
          <w:rFonts w:hint="eastAsia"/>
        </w:rPr>
        <w:t xml:space="preserve"> </w:t>
      </w:r>
      <w:r w:rsidR="0050639F">
        <w:rPr>
          <w:rFonts w:hint="eastAsia"/>
        </w:rPr>
        <w:t xml:space="preserve">장비를 </w:t>
      </w:r>
      <w:r>
        <w:rPr>
          <w:rFonts w:hint="eastAsia"/>
        </w:rPr>
        <w:t>검색 후 선택 버튼을 클릭한다.</w:t>
      </w:r>
    </w:p>
    <w:p w:rsidR="0050639F" w:rsidRDefault="00125761" w:rsidP="00125761">
      <w:pPr>
        <w:pStyle w:val="a"/>
        <w:numPr>
          <w:ilvl w:val="0"/>
          <w:numId w:val="0"/>
        </w:numPr>
        <w:ind w:leftChars="200" w:left="400" w:firstLineChars="100" w:firstLine="20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3DA475" wp14:editId="5EDAFDFC">
                <wp:simplePos x="0" y="0"/>
                <wp:positionH relativeFrom="column">
                  <wp:posOffset>3203575</wp:posOffset>
                </wp:positionH>
                <wp:positionV relativeFrom="paragraph">
                  <wp:posOffset>197073</wp:posOffset>
                </wp:positionV>
                <wp:extent cx="410779" cy="166255"/>
                <wp:effectExtent l="0" t="0" r="27940" b="24765"/>
                <wp:wrapNone/>
                <wp:docPr id="136" name="모서리가 둥근 직사각형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79" cy="16625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87949E" id="모서리가 둥근 직사각형 136" o:spid="_x0000_s1026" style="position:absolute;left:0;text-align:left;margin-left:252.25pt;margin-top:15.5pt;width:32.35pt;height:13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" filled="f" strokecolor="#c00000"/>
            </w:pict>
          </mc:Fallback>
        </mc:AlternateContent>
      </w:r>
      <w:r w:rsidR="0050639F">
        <w:rPr>
          <w:noProof/>
        </w:rPr>
        <w:drawing>
          <wp:inline distT="0" distB="0" distL="0" distR="0" wp14:anchorId="5958D433" wp14:editId="6349A468">
            <wp:extent cx="3600934" cy="2624446"/>
            <wp:effectExtent l="19050" t="19050" r="19050" b="24130"/>
            <wp:docPr id="42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그림 41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b="8602"/>
                    <a:stretch/>
                  </pic:blipFill>
                  <pic:spPr bwMode="auto">
                    <a:xfrm>
                      <a:off x="0" y="0"/>
                      <a:ext cx="3601502" cy="26248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FD5" w:rsidRDefault="00D44FD5" w:rsidP="00D44FD5">
      <w:pPr>
        <w:pStyle w:val="a"/>
        <w:numPr>
          <w:ilvl w:val="0"/>
          <w:numId w:val="0"/>
        </w:numPr>
        <w:ind w:leftChars="600" w:left="1200"/>
      </w:pPr>
    </w:p>
    <w:p w:rsidR="00BC145E" w:rsidRDefault="0050639F" w:rsidP="00BC145E">
      <w:pPr>
        <w:pStyle w:val="a"/>
        <w:numPr>
          <w:ilvl w:val="0"/>
          <w:numId w:val="0"/>
        </w:numPr>
        <w:ind w:left="555"/>
      </w:pPr>
      <w:r w:rsidRPr="00E57355">
        <w:rPr>
          <w:rFonts w:hint="eastAsia"/>
        </w:rPr>
        <w:t>ㆍ</w:t>
      </w:r>
      <w:r>
        <w:rPr>
          <w:rFonts w:hint="eastAsia"/>
        </w:rPr>
        <w:t xml:space="preserve"> 소모성재료 : </w:t>
      </w:r>
      <w:r w:rsidR="007533F0">
        <w:rPr>
          <w:rFonts w:hint="eastAsia"/>
        </w:rPr>
        <w:t xml:space="preserve">소모품구입정보 표내의 </w:t>
      </w:r>
      <w:r w:rsidR="00BC145E">
        <w:t>“</w:t>
      </w:r>
      <w:r w:rsidR="007533F0">
        <w:rPr>
          <w:rFonts w:hint="eastAsia"/>
        </w:rPr>
        <w:t>상세</w:t>
      </w:r>
      <w:r w:rsidR="00BC145E">
        <w:t>”</w:t>
      </w:r>
      <w:r w:rsidR="00BC145E">
        <w:rPr>
          <w:rFonts w:hint="eastAsia"/>
        </w:rPr>
        <w:t xml:space="preserve"> </w:t>
      </w:r>
      <w:r w:rsidR="00BC145E">
        <w:t>등록 버튼을 클릭하여</w:t>
      </w:r>
      <w:r w:rsidR="00BC145E">
        <w:rPr>
          <w:rFonts w:hint="eastAsia"/>
        </w:rPr>
        <w:t xml:space="preserve"> 팝업화면을 오픈한다.</w:t>
      </w:r>
    </w:p>
    <w:p w:rsidR="004B010A" w:rsidRPr="004B010A" w:rsidRDefault="00BC145E" w:rsidP="00D253EA">
      <w:pPr>
        <w:pStyle w:val="a"/>
        <w:numPr>
          <w:ilvl w:val="0"/>
          <w:numId w:val="0"/>
        </w:numPr>
        <w:ind w:leftChars="150" w:left="300" w:firstLineChars="900" w:firstLine="1800"/>
      </w:pPr>
      <w:r>
        <w:rPr>
          <w:rFonts w:hint="eastAsia"/>
        </w:rPr>
        <w:t>세금계산서(거래명세서)  내용을 입력한 후 적용 버튼을 클릭한다.</w:t>
      </w:r>
    </w:p>
    <w:p w:rsidR="0050639F" w:rsidRDefault="00C53814" w:rsidP="00125761">
      <w:pPr>
        <w:pStyle w:val="a"/>
        <w:numPr>
          <w:ilvl w:val="0"/>
          <w:numId w:val="0"/>
        </w:numPr>
        <w:ind w:leftChars="300" w:left="600"/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AB2FF9" wp14:editId="215C5041">
                <wp:simplePos x="0" y="0"/>
                <wp:positionH relativeFrom="column">
                  <wp:posOffset>4807585</wp:posOffset>
                </wp:positionH>
                <wp:positionV relativeFrom="paragraph">
                  <wp:posOffset>155163</wp:posOffset>
                </wp:positionV>
                <wp:extent cx="314696" cy="166255"/>
                <wp:effectExtent l="0" t="0" r="28575" b="24765"/>
                <wp:wrapNone/>
                <wp:docPr id="144" name="모서리가 둥근 직사각형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" cy="16625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30E1FA" id="모서리가 둥근 직사각형 144" o:spid="_x0000_s1026" style="position:absolute;left:0;text-align:left;margin-left:378.55pt;margin-top:12.2pt;width:24.8pt;height:13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" filled="f" strokecolor="#c00000"/>
            </w:pict>
          </mc:Fallback>
        </mc:AlternateContent>
      </w:r>
      <w:r w:rsidR="004B010A">
        <w:rPr>
          <w:noProof/>
        </w:rPr>
        <w:drawing>
          <wp:inline distT="0" distB="0" distL="0" distR="0" wp14:anchorId="606B6150" wp14:editId="74AA578E">
            <wp:extent cx="5059239" cy="2404753"/>
            <wp:effectExtent l="19050" t="19050" r="27305" b="14605"/>
            <wp:docPr id="98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그림 53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b="14029"/>
                    <a:stretch/>
                  </pic:blipFill>
                  <pic:spPr bwMode="auto">
                    <a:xfrm>
                      <a:off x="0" y="0"/>
                      <a:ext cx="5066812" cy="240835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0A" w:rsidRDefault="004B010A" w:rsidP="00AB2DAD">
      <w:pPr>
        <w:pStyle w:val="a"/>
        <w:numPr>
          <w:ilvl w:val="0"/>
          <w:numId w:val="15"/>
        </w:numPr>
      </w:pPr>
      <w:r>
        <w:rPr>
          <w:rFonts w:hint="eastAsia"/>
        </w:rPr>
        <w:t>인공호흡기 기본 소모품 선택</w:t>
      </w:r>
    </w:p>
    <w:p w:rsidR="004B010A" w:rsidRDefault="004B010A" w:rsidP="004B010A">
      <w:pPr>
        <w:pStyle w:val="a"/>
        <w:numPr>
          <w:ilvl w:val="0"/>
          <w:numId w:val="0"/>
        </w:numPr>
        <w:ind w:firstLineChars="800" w:firstLine="1600"/>
      </w:pPr>
      <w:r>
        <w:rPr>
          <w:rFonts w:hint="eastAsia"/>
        </w:rPr>
        <w:t>제품</w:t>
      </w:r>
      <w:r>
        <w:t xml:space="preserve"> 선택 버튼 클릭하여</w:t>
      </w:r>
      <w:r>
        <w:rPr>
          <w:rFonts w:hint="eastAsia"/>
        </w:rPr>
        <w:t xml:space="preserve"> </w:t>
      </w:r>
      <w:r w:rsidR="00D44FD5">
        <w:rPr>
          <w:rFonts w:hint="eastAsia"/>
        </w:rPr>
        <w:t xml:space="preserve">기본 </w:t>
      </w:r>
      <w:r w:rsidRPr="00087A9A">
        <w:t>소모품</w:t>
      </w:r>
      <w:r>
        <w:rPr>
          <w:rFonts w:hint="eastAsia"/>
        </w:rPr>
        <w:t>(</w:t>
      </w:r>
      <w:r>
        <w:t>3</w:t>
      </w:r>
      <w:r>
        <w:rPr>
          <w:rFonts w:hint="eastAsia"/>
        </w:rPr>
        <w:t>개</w:t>
      </w:r>
      <w:r w:rsidRPr="00087A9A">
        <w:t xml:space="preserve"> 행</w:t>
      </w:r>
      <w:r w:rsidR="00D44FD5">
        <w:rPr>
          <w:rFonts w:hint="eastAsia"/>
        </w:rPr>
        <w:t>[</w:t>
      </w:r>
      <w:r w:rsidRPr="00087A9A">
        <w:t xml:space="preserve">튜브, 필터, 가습기물통 </w:t>
      </w:r>
      <w:r w:rsidR="00D44FD5">
        <w:t>–</w:t>
      </w:r>
      <w:r w:rsidRPr="00087A9A">
        <w:t xml:space="preserve"> 한세트임</w:t>
      </w:r>
      <w:r w:rsidR="00D44FD5">
        <w:rPr>
          <w:rFonts w:hint="eastAsia"/>
        </w:rPr>
        <w:t>]</w:t>
      </w:r>
      <w:r w:rsidRPr="00087A9A">
        <w:t xml:space="preserve"> 모두 </w:t>
      </w:r>
    </w:p>
    <w:p w:rsidR="004B010A" w:rsidRDefault="004B010A" w:rsidP="004B010A">
      <w:pPr>
        <w:pStyle w:val="a"/>
        <w:numPr>
          <w:ilvl w:val="0"/>
          <w:numId w:val="0"/>
        </w:numPr>
        <w:ind w:firstLineChars="800" w:firstLine="1600"/>
      </w:pPr>
      <w:r w:rsidRPr="00087A9A">
        <w:t>각각 선택</w:t>
      </w:r>
      <w:r>
        <w:rPr>
          <w:rFonts w:hint="eastAsia"/>
        </w:rPr>
        <w:t>)</w:t>
      </w:r>
      <w:r w:rsidR="00D44FD5">
        <w:rPr>
          <w:rFonts w:hint="eastAsia"/>
        </w:rPr>
        <w:t>을</w:t>
      </w:r>
      <w:r w:rsidRPr="00087A9A">
        <w:t xml:space="preserve"> 선택</w:t>
      </w:r>
      <w:r w:rsidR="00D44FD5">
        <w:rPr>
          <w:rFonts w:hint="eastAsia"/>
        </w:rPr>
        <w:t>하여 등록</w:t>
      </w:r>
      <w:r>
        <w:rPr>
          <w:rFonts w:hint="eastAsia"/>
        </w:rPr>
        <w:t xml:space="preserve">한다. </w:t>
      </w:r>
    </w:p>
    <w:p w:rsidR="004B010A" w:rsidRPr="00B6409E" w:rsidRDefault="004B010A" w:rsidP="00AB2DAD">
      <w:pPr>
        <w:pStyle w:val="a"/>
        <w:numPr>
          <w:ilvl w:val="0"/>
          <w:numId w:val="15"/>
        </w:numPr>
      </w:pPr>
      <w:r>
        <w:rPr>
          <w:rFonts w:hint="eastAsia"/>
        </w:rPr>
        <w:t>인공호흡기 선택 소모품 선택</w:t>
      </w:r>
    </w:p>
    <w:p w:rsidR="00D44FD5" w:rsidRDefault="00D44FD5" w:rsidP="00D44FD5">
      <w:pPr>
        <w:pStyle w:val="a"/>
        <w:numPr>
          <w:ilvl w:val="0"/>
          <w:numId w:val="0"/>
        </w:numPr>
        <w:ind w:firstLineChars="800" w:firstLine="1600"/>
      </w:pPr>
      <w:r>
        <w:rPr>
          <w:rFonts w:hint="eastAsia"/>
        </w:rPr>
        <w:t>제품 선택</w:t>
      </w:r>
      <w:r w:rsidR="004B010A">
        <w:t xml:space="preserve"> 버튼 클릭하여 </w:t>
      </w:r>
      <w:r>
        <w:rPr>
          <w:rFonts w:hint="eastAsia"/>
        </w:rPr>
        <w:t>선택 소모품(</w:t>
      </w:r>
      <w:r w:rsidR="004B010A">
        <w:t>커넥터 일반 연결형을 제외하고는 상세분류</w:t>
      </w:r>
      <w:r w:rsidR="004B010A">
        <w:rPr>
          <w:rFonts w:hint="eastAsia"/>
        </w:rPr>
        <w:t xml:space="preserve"> 각</w:t>
      </w:r>
      <w:r w:rsidR="004B010A">
        <w:t xml:space="preserve"> </w:t>
      </w:r>
    </w:p>
    <w:p w:rsidR="004B010A" w:rsidRPr="00B6409E" w:rsidRDefault="004B010A" w:rsidP="00D44FD5">
      <w:pPr>
        <w:pStyle w:val="a"/>
        <w:numPr>
          <w:ilvl w:val="0"/>
          <w:numId w:val="0"/>
        </w:numPr>
        <w:ind w:firstLineChars="800" w:firstLine="1600"/>
      </w:pPr>
      <w:r>
        <w:t>1개만 제품 선택</w:t>
      </w:r>
      <w:r w:rsidR="00D44FD5">
        <w:rPr>
          <w:rFonts w:hint="eastAsia"/>
        </w:rPr>
        <w:t>[</w:t>
      </w:r>
      <w:r>
        <w:t>일반 연결형은 2개 선택</w:t>
      </w:r>
      <w:r w:rsidR="00D44FD5">
        <w:rPr>
          <w:rFonts w:hint="eastAsia"/>
        </w:rPr>
        <w:t>])을 선택하여 등록한다.</w:t>
      </w:r>
    </w:p>
    <w:p w:rsidR="004B010A" w:rsidRPr="004B010A" w:rsidRDefault="00125761" w:rsidP="0050639F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3560966</wp:posOffset>
            </wp:positionH>
            <wp:positionV relativeFrom="paragraph">
              <wp:posOffset>74824</wp:posOffset>
            </wp:positionV>
            <wp:extent cx="2806770" cy="1888176"/>
            <wp:effectExtent l="19050" t="19050" r="12700" b="17145"/>
            <wp:wrapNone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811363" cy="189126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10A" w:rsidRDefault="00125761" w:rsidP="00AB2DAD">
      <w:pPr>
        <w:pStyle w:val="a"/>
        <w:numPr>
          <w:ilvl w:val="0"/>
          <w:numId w:val="14"/>
        </w:num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1F57C4" wp14:editId="6A76DCA8">
                <wp:simplePos x="0" y="0"/>
                <wp:positionH relativeFrom="column">
                  <wp:posOffset>4807874</wp:posOffset>
                </wp:positionH>
                <wp:positionV relativeFrom="paragraph">
                  <wp:posOffset>51055</wp:posOffset>
                </wp:positionV>
                <wp:extent cx="1341911" cy="160317"/>
                <wp:effectExtent l="0" t="0" r="10795" b="11430"/>
                <wp:wrapNone/>
                <wp:docPr id="138" name="모서리가 둥근 직사각형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11" cy="16031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D3E557" id="모서리가 둥근 직사각형 138" o:spid="_x0000_s1026" style="position:absolute;left:0;text-align:left;margin-left:378.55pt;margin-top:4pt;width:105.65pt;height:12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" filled="f" strokecolor="#c00000"/>
            </w:pict>
          </mc:Fallback>
        </mc:AlternateContent>
      </w:r>
      <w:r w:rsidR="004B010A">
        <w:rPr>
          <w:rFonts w:hint="eastAsia"/>
        </w:rPr>
        <w:t>인공호흡기</w:t>
      </w:r>
      <w:r w:rsidR="00C737A9">
        <w:rPr>
          <w:rFonts w:hint="eastAsia"/>
        </w:rPr>
        <w:t xml:space="preserve"> 청구</w:t>
      </w:r>
      <w:r w:rsidR="004B010A" w:rsidRPr="0057674B">
        <w:t xml:space="preserve"> </w:t>
      </w:r>
      <w:r w:rsidR="003D13E0">
        <w:rPr>
          <w:rFonts w:hint="eastAsia"/>
        </w:rPr>
        <w:t>제</w:t>
      </w:r>
      <w:r w:rsidR="004B010A">
        <w:rPr>
          <w:rFonts w:hint="eastAsia"/>
        </w:rPr>
        <w:t>출서류를</w:t>
      </w:r>
      <w:r w:rsidR="004B010A" w:rsidRPr="0057674B">
        <w:t xml:space="preserve"> 첨부파일</w:t>
      </w:r>
      <w:r w:rsidR="004B010A">
        <w:rPr>
          <w:rFonts w:hint="eastAsia"/>
        </w:rPr>
        <w:t>로</w:t>
      </w:r>
      <w:r w:rsidR="004B010A" w:rsidRPr="0057674B">
        <w:t xml:space="preserve"> 입력</w:t>
      </w:r>
      <w:r w:rsidR="004B010A">
        <w:rPr>
          <w:rFonts w:hint="eastAsia"/>
        </w:rPr>
        <w:t>한다.</w:t>
      </w:r>
    </w:p>
    <w:p w:rsidR="004B010A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4B010A">
        <w:rPr>
          <w:rFonts w:hint="eastAsia"/>
        </w:rPr>
        <w:t>제출서류첨부 버튼을 클릭하여 첨부파일을 입력한다.</w:t>
      </w:r>
    </w:p>
    <w:p w:rsidR="004B010A" w:rsidRDefault="004B010A" w:rsidP="00E35C2F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>(첨부서류종류 : 제출서류 목록 참고)</w:t>
      </w:r>
    </w:p>
    <w:p w:rsidR="00125761" w:rsidRDefault="00125761" w:rsidP="00125761">
      <w:pPr>
        <w:pStyle w:val="a"/>
        <w:numPr>
          <w:ilvl w:val="0"/>
          <w:numId w:val="0"/>
        </w:numPr>
        <w:ind w:leftChars="270" w:left="540"/>
      </w:pPr>
    </w:p>
    <w:p w:rsidR="00125761" w:rsidRDefault="00125761" w:rsidP="00125761">
      <w:pPr>
        <w:pStyle w:val="a"/>
        <w:numPr>
          <w:ilvl w:val="0"/>
          <w:numId w:val="0"/>
        </w:numPr>
        <w:ind w:leftChars="270" w:left="540"/>
      </w:pPr>
    </w:p>
    <w:p w:rsidR="00125761" w:rsidRDefault="00125761" w:rsidP="00125761">
      <w:pPr>
        <w:pStyle w:val="a"/>
        <w:numPr>
          <w:ilvl w:val="0"/>
          <w:numId w:val="0"/>
        </w:numPr>
        <w:ind w:leftChars="270" w:left="540"/>
      </w:pPr>
    </w:p>
    <w:p w:rsidR="004B010A" w:rsidRDefault="004B010A" w:rsidP="004B010A">
      <w:pPr>
        <w:pStyle w:val="a"/>
        <w:numPr>
          <w:ilvl w:val="0"/>
          <w:numId w:val="0"/>
        </w:numPr>
        <w:ind w:left="360"/>
      </w:pPr>
    </w:p>
    <w:p w:rsidR="004B010A" w:rsidRDefault="004B010A" w:rsidP="00AB2DAD">
      <w:pPr>
        <w:pStyle w:val="a"/>
        <w:numPr>
          <w:ilvl w:val="0"/>
          <w:numId w:val="14"/>
        </w:numPr>
      </w:pPr>
      <w:r>
        <w:rPr>
          <w:rFonts w:hint="eastAsia"/>
        </w:rPr>
        <w:lastRenderedPageBreak/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4B010A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4B010A">
        <w:rPr>
          <w:rFonts w:hint="eastAsia"/>
        </w:rPr>
        <w:t>수진자 또는 가족 청구 시 : 계좌정보 입력 또는 선택한다.</w:t>
      </w:r>
    </w:p>
    <w:p w:rsidR="004B010A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4B010A">
        <w:rPr>
          <w:rFonts w:hint="eastAsia"/>
        </w:rPr>
        <w:t>업체 청구 시 : 위임신청 시 신청된 계좌정보 표시되므로 맞는지 확인한다.</w:t>
      </w:r>
    </w:p>
    <w:p w:rsidR="004B010A" w:rsidRDefault="004B010A" w:rsidP="00AB2DAD">
      <w:pPr>
        <w:pStyle w:val="a"/>
        <w:numPr>
          <w:ilvl w:val="0"/>
          <w:numId w:val="14"/>
        </w:numPr>
      </w:pPr>
      <w:r>
        <w:rPr>
          <w:rFonts w:hint="eastAsia"/>
        </w:rPr>
        <w:t>입력한 청구내용을 저장한다.</w:t>
      </w:r>
      <w:r w:rsidR="00B806E1">
        <w:t xml:space="preserve"> (</w:t>
      </w:r>
      <w:r w:rsidR="00B806E1">
        <w:rPr>
          <w:rFonts w:hint="eastAsia"/>
        </w:rPr>
        <w:t>저장을 해야 최종제출 가능)</w:t>
      </w:r>
    </w:p>
    <w:p w:rsidR="004B010A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4B010A">
        <w:rPr>
          <w:rFonts w:hint="eastAsia"/>
        </w:rPr>
        <w:t xml:space="preserve">저장된 청구자료는 </w:t>
      </w:r>
      <w:r w:rsidR="004B010A">
        <w:t>“</w:t>
      </w:r>
      <w:r w:rsidR="004B010A">
        <w:rPr>
          <w:rFonts w:hint="eastAsia"/>
        </w:rPr>
        <w:t>요양비청구내역조회</w:t>
      </w:r>
      <w:r w:rsidR="004B010A">
        <w:t>”</w:t>
      </w:r>
      <w:r w:rsidR="004B010A">
        <w:rPr>
          <w:rFonts w:hint="eastAsia"/>
        </w:rPr>
        <w:t xml:space="preserve"> 메뉴에서 조회 할 수 있다.</w:t>
      </w:r>
    </w:p>
    <w:p w:rsidR="004B010A" w:rsidRDefault="004B010A" w:rsidP="00E35C2F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4B010A" w:rsidRDefault="004B010A" w:rsidP="00AB2DAD">
      <w:pPr>
        <w:pStyle w:val="a"/>
        <w:numPr>
          <w:ilvl w:val="0"/>
          <w:numId w:val="14"/>
        </w:numPr>
      </w:pPr>
      <w:r>
        <w:rPr>
          <w:rFonts w:hint="eastAsia"/>
        </w:rPr>
        <w:t>입력, 저장한 청구내용 자료를 공단에 제출한다.</w:t>
      </w:r>
    </w:p>
    <w:p w:rsidR="004B010A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4B010A">
        <w:rPr>
          <w:rFonts w:hint="eastAsia"/>
        </w:rPr>
        <w:t>저장된 청구자료를 건강보험공단으로</w:t>
      </w:r>
      <w:r w:rsidR="00B806E1">
        <w:rPr>
          <w:rFonts w:hint="eastAsia"/>
        </w:rPr>
        <w:t xml:space="preserve"> 최종제출</w:t>
      </w:r>
      <w:r w:rsidR="004B010A">
        <w:rPr>
          <w:rFonts w:hint="eastAsia"/>
        </w:rPr>
        <w:t>한다.</w:t>
      </w:r>
    </w:p>
    <w:p w:rsidR="00887BBB" w:rsidRDefault="00887BBB">
      <w:pPr>
        <w:widowControl/>
        <w:wordWrap/>
        <w:adjustRightInd/>
        <w:jc w:val="left"/>
        <w:textAlignment w:val="auto"/>
      </w:pPr>
      <w:r>
        <w:br w:type="page"/>
      </w:r>
    </w:p>
    <w:p w:rsidR="00E02BF5" w:rsidRDefault="00E02BF5" w:rsidP="00E02BF5">
      <w:pPr>
        <w:pStyle w:val="2"/>
      </w:pPr>
      <w:bookmarkStart w:id="9" w:name="_Toc74918580"/>
      <w:bookmarkStart w:id="10" w:name="_Toc75362444"/>
      <w:r>
        <w:rPr>
          <w:rFonts w:hint="eastAsia"/>
        </w:rPr>
        <w:lastRenderedPageBreak/>
        <w:t>산소치료</w:t>
      </w:r>
      <w:bookmarkEnd w:id="9"/>
      <w:bookmarkEnd w:id="10"/>
      <w:r>
        <w:rPr>
          <w:rFonts w:hint="eastAsia"/>
        </w:rPr>
        <w:t xml:space="preserve"> </w:t>
      </w:r>
    </w:p>
    <w:p w:rsidR="00E02BF5" w:rsidRPr="00AC7CD2" w:rsidRDefault="00E02BF5" w:rsidP="006D0E73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>요</w:t>
      </w:r>
      <w:r w:rsidR="00E96DB1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산소치료(가정용산소,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휴대용산소)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등록 및 조회를 위한 화면</w:t>
      </w:r>
    </w:p>
    <w:p w:rsidR="00E02BF5" w:rsidRPr="00AC7CD2" w:rsidRDefault="00E02BF5" w:rsidP="006D0E73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>화면 경로</w:t>
      </w:r>
      <w:r w:rsidR="00E96DB1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요양비</w:t>
      </w:r>
      <w:r w:rsidRPr="00AC7CD2"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</w:rPr>
        <w:t xml:space="preserve">요양비청구 </w:t>
      </w:r>
      <w:r>
        <w:rPr>
          <w:sz w:val="20"/>
          <w:szCs w:val="20"/>
        </w:rPr>
        <w:t xml:space="preserve">&gt; </w:t>
      </w:r>
      <w:r>
        <w:rPr>
          <w:rFonts w:hint="eastAsia"/>
          <w:sz w:val="20"/>
          <w:szCs w:val="20"/>
        </w:rPr>
        <w:t>요양비청구등록</w:t>
      </w:r>
    </w:p>
    <w:p w:rsidR="00E02BF5" w:rsidRPr="00E02BF5" w:rsidRDefault="00E02BF5" w:rsidP="006D0E73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 처리 절차</w:t>
      </w:r>
    </w:p>
    <w:p w:rsidR="00E02BF5" w:rsidRDefault="002B1116" w:rsidP="00E02BF5">
      <w:pPr>
        <w:pStyle w:val="a"/>
        <w:numPr>
          <w:ilvl w:val="0"/>
          <w:numId w:val="0"/>
        </w:numPr>
      </w:pPr>
      <w:r w:rsidRPr="00904568">
        <w:rPr>
          <w:noProof/>
        </w:rPr>
        <w:drawing>
          <wp:anchor distT="0" distB="0" distL="114300" distR="114300" simplePos="0" relativeHeight="251884544" behindDoc="0" locked="0" layoutInCell="1" allowOverlap="1" wp14:anchorId="22D6E864" wp14:editId="299DFDA6">
            <wp:simplePos x="0" y="0"/>
            <wp:positionH relativeFrom="column">
              <wp:posOffset>5801995</wp:posOffset>
            </wp:positionH>
            <wp:positionV relativeFrom="paragraph">
              <wp:posOffset>277718</wp:posOffset>
            </wp:positionV>
            <wp:extent cx="147600" cy="180000"/>
            <wp:effectExtent l="0" t="0" r="5080" b="0"/>
            <wp:wrapNone/>
            <wp:docPr id="222" name="그림 222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568">
        <w:rPr>
          <w:noProof/>
        </w:rPr>
        <w:drawing>
          <wp:anchor distT="0" distB="0" distL="114300" distR="114300" simplePos="0" relativeHeight="251882496" behindDoc="0" locked="0" layoutInCell="1" allowOverlap="1" wp14:anchorId="60D8AD34" wp14:editId="737998C7">
            <wp:simplePos x="0" y="0"/>
            <wp:positionH relativeFrom="column">
              <wp:posOffset>5551104</wp:posOffset>
            </wp:positionH>
            <wp:positionV relativeFrom="paragraph">
              <wp:posOffset>271557</wp:posOffset>
            </wp:positionV>
            <wp:extent cx="151130" cy="179705"/>
            <wp:effectExtent l="0" t="0" r="1270" b="0"/>
            <wp:wrapNone/>
            <wp:docPr id="221" name="그림 221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0B4B63" wp14:editId="3C57D99A">
                <wp:simplePos x="0" y="0"/>
                <wp:positionH relativeFrom="column">
                  <wp:posOffset>5846668</wp:posOffset>
                </wp:positionH>
                <wp:positionV relativeFrom="paragraph">
                  <wp:posOffset>138430</wp:posOffset>
                </wp:positionV>
                <wp:extent cx="285346" cy="106424"/>
                <wp:effectExtent l="0" t="0" r="19685" b="27305"/>
                <wp:wrapNone/>
                <wp:docPr id="224" name="모서리가 둥근 직사각형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46" cy="106424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74CA488" id="모서리가 둥근 직사각형 224" o:spid="_x0000_s1026" style="position:absolute;left:0;text-align:left;margin-left:460.35pt;margin-top:10.9pt;width:22.45pt;height:8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" filled="f" strokecolor="#c0000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F30747" wp14:editId="356B2D33">
                <wp:simplePos x="0" y="0"/>
                <wp:positionH relativeFrom="column">
                  <wp:posOffset>5442997</wp:posOffset>
                </wp:positionH>
                <wp:positionV relativeFrom="paragraph">
                  <wp:posOffset>132080</wp:posOffset>
                </wp:positionV>
                <wp:extent cx="195943" cy="106424"/>
                <wp:effectExtent l="0" t="0" r="18415" b="26035"/>
                <wp:wrapNone/>
                <wp:docPr id="223" name="모서리가 둥근 직사각형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06424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CA7865E" id="모서리가 둥근 직사각형 223" o:spid="_x0000_s1026" style="position:absolute;left:0;text-align:left;margin-left:428.6pt;margin-top:10.4pt;width:15.45pt;height:8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" filled="f" strokecolor="#c00000"/>
            </w:pict>
          </mc:Fallback>
        </mc:AlternateContent>
      </w:r>
      <w:r w:rsidRPr="00904568">
        <w:rPr>
          <w:noProof/>
        </w:rPr>
        <w:drawing>
          <wp:anchor distT="0" distB="0" distL="114300" distR="114300" simplePos="0" relativeHeight="251880448" behindDoc="0" locked="0" layoutInCell="1" allowOverlap="1" wp14:anchorId="3AB0B758" wp14:editId="287674C6">
            <wp:simplePos x="0" y="0"/>
            <wp:positionH relativeFrom="column">
              <wp:posOffset>-154379</wp:posOffset>
            </wp:positionH>
            <wp:positionV relativeFrom="paragraph">
              <wp:posOffset>2411186</wp:posOffset>
            </wp:positionV>
            <wp:extent cx="151200" cy="180000"/>
            <wp:effectExtent l="0" t="0" r="1270" b="0"/>
            <wp:wrapNone/>
            <wp:docPr id="220" name="그림 220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BA" w:rsidRPr="00904568">
        <w:rPr>
          <w:noProof/>
        </w:rPr>
        <w:drawing>
          <wp:anchor distT="0" distB="0" distL="114300" distR="114300" simplePos="0" relativeHeight="251853824" behindDoc="0" locked="0" layoutInCell="1" allowOverlap="1" wp14:anchorId="6B947032" wp14:editId="38A130FD">
            <wp:simplePos x="0" y="0"/>
            <wp:positionH relativeFrom="column">
              <wp:posOffset>5589047</wp:posOffset>
            </wp:positionH>
            <wp:positionV relativeFrom="paragraph">
              <wp:posOffset>2355850</wp:posOffset>
            </wp:positionV>
            <wp:extent cx="151200" cy="180000"/>
            <wp:effectExtent l="0" t="0" r="1270" b="0"/>
            <wp:wrapNone/>
            <wp:docPr id="169" name="그림 169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B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835B28" wp14:editId="114D0EDC">
                <wp:simplePos x="0" y="0"/>
                <wp:positionH relativeFrom="column">
                  <wp:posOffset>5745703</wp:posOffset>
                </wp:positionH>
                <wp:positionV relativeFrom="paragraph">
                  <wp:posOffset>2376805</wp:posOffset>
                </wp:positionV>
                <wp:extent cx="397444" cy="106877"/>
                <wp:effectExtent l="0" t="0" r="22225" b="26670"/>
                <wp:wrapNone/>
                <wp:docPr id="168" name="모서리가 둥근 직사각형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4" cy="10687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868554" id="모서리가 둥근 직사각형 168" o:spid="_x0000_s1026" style="position:absolute;left:0;text-align:left;margin-left:452.4pt;margin-top:187.15pt;width:31.3pt;height:8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" filled="f" strokecolor="#c00000"/>
            </w:pict>
          </mc:Fallback>
        </mc:AlternateContent>
      </w:r>
      <w:r w:rsidR="001C5FB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27CDC9" wp14:editId="190E6F63">
                <wp:simplePos x="0" y="0"/>
                <wp:positionH relativeFrom="column">
                  <wp:posOffset>15875</wp:posOffset>
                </wp:positionH>
                <wp:positionV relativeFrom="paragraph">
                  <wp:posOffset>2483897</wp:posOffset>
                </wp:positionV>
                <wp:extent cx="6104255" cy="417352"/>
                <wp:effectExtent l="0" t="0" r="10795" b="20955"/>
                <wp:wrapNone/>
                <wp:docPr id="163" name="모서리가 둥근 직사각형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417352"/>
                        </a:xfrm>
                        <a:prstGeom prst="roundRect">
                          <a:avLst>
                            <a:gd name="adj" fmla="val 1169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AE8813" id="모서리가 둥근 직사각형 163" o:spid="_x0000_s1026" style="position:absolute;left:0;text-align:left;margin-left:1.25pt;margin-top:195.6pt;width:480.65pt;height:32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" filled="f" strokecolor="#7030a0"/>
            </w:pict>
          </mc:Fallback>
        </mc:AlternateContent>
      </w:r>
      <w:r w:rsidR="001C5FBA" w:rsidRPr="00C916C2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0E54228" wp14:editId="1627CAF5">
                <wp:simplePos x="0" y="0"/>
                <wp:positionH relativeFrom="column">
                  <wp:posOffset>1107440</wp:posOffset>
                </wp:positionH>
                <wp:positionV relativeFrom="paragraph">
                  <wp:posOffset>1802542</wp:posOffset>
                </wp:positionV>
                <wp:extent cx="261257" cy="158321"/>
                <wp:effectExtent l="38100" t="0" r="24765" b="51435"/>
                <wp:wrapNone/>
                <wp:docPr id="167" name="직선 화살표 연결선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257" cy="1583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C9A7EB" id="직선 화살표 연결선 167" o:spid="_x0000_s1026" type="#_x0000_t32" style="position:absolute;left:0;text-align:left;margin-left:87.2pt;margin-top:141.95pt;width:20.55pt;height:12.4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" strokecolor="#4579b8 [3044]">
                <v:stroke endarrow="block"/>
              </v:shape>
            </w:pict>
          </mc:Fallback>
        </mc:AlternateContent>
      </w:r>
      <w:r w:rsidR="001C5FBA" w:rsidRPr="00904568">
        <w:rPr>
          <w:noProof/>
        </w:rPr>
        <w:drawing>
          <wp:anchor distT="0" distB="0" distL="114300" distR="114300" simplePos="0" relativeHeight="251844608" behindDoc="0" locked="0" layoutInCell="1" allowOverlap="1" wp14:anchorId="5F8F5FC7" wp14:editId="1A5A4DDB">
            <wp:simplePos x="0" y="0"/>
            <wp:positionH relativeFrom="column">
              <wp:posOffset>1392381</wp:posOffset>
            </wp:positionH>
            <wp:positionV relativeFrom="paragraph">
              <wp:posOffset>1631950</wp:posOffset>
            </wp:positionV>
            <wp:extent cx="151130" cy="179705"/>
            <wp:effectExtent l="0" t="0" r="1270" b="0"/>
            <wp:wrapNone/>
            <wp:docPr id="164" name="그림 164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FBA" w:rsidRPr="00C916C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439666C" wp14:editId="191B00E6">
                <wp:simplePos x="0" y="0"/>
                <wp:positionH relativeFrom="column">
                  <wp:posOffset>1096835</wp:posOffset>
                </wp:positionH>
                <wp:positionV relativeFrom="paragraph">
                  <wp:posOffset>1539694</wp:posOffset>
                </wp:positionV>
                <wp:extent cx="267194" cy="95456"/>
                <wp:effectExtent l="38100" t="38100" r="19050" b="19050"/>
                <wp:wrapNone/>
                <wp:docPr id="166" name="직선 화살표 연결선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194" cy="954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1BD89E" id="직선 화살표 연결선 166" o:spid="_x0000_s1026" type="#_x0000_t32" style="position:absolute;left:0;text-align:left;margin-left:86.35pt;margin-top:121.25pt;width:21.05pt;height:7.5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" strokecolor="#4579b8 [3044]">
                <v:stroke endarrow="block"/>
              </v:shape>
            </w:pict>
          </mc:Fallback>
        </mc:AlternateContent>
      </w:r>
      <w:r w:rsidR="001C5FB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902196" wp14:editId="726565C9">
                <wp:simplePos x="0" y="0"/>
                <wp:positionH relativeFrom="column">
                  <wp:posOffset>22118</wp:posOffset>
                </wp:positionH>
                <wp:positionV relativeFrom="paragraph">
                  <wp:posOffset>774188</wp:posOffset>
                </wp:positionV>
                <wp:extent cx="6104255" cy="1603169"/>
                <wp:effectExtent l="0" t="0" r="10795" b="16510"/>
                <wp:wrapNone/>
                <wp:docPr id="152" name="모서리가 둥근 직사각형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603169"/>
                        </a:xfrm>
                        <a:prstGeom prst="roundRect">
                          <a:avLst>
                            <a:gd name="adj" fmla="val 1169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2C20DDB" id="모서리가 둥근 직사각형 152" o:spid="_x0000_s1026" style="position:absolute;left:0;text-align:left;margin-left:1.75pt;margin-top:60.95pt;width:480.65pt;height:126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" filled="f" strokecolor="#7030a0"/>
            </w:pict>
          </mc:Fallback>
        </mc:AlternateContent>
      </w:r>
      <w:r w:rsidR="004441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639815" wp14:editId="3BCE2AE1">
                <wp:simplePos x="0" y="0"/>
                <wp:positionH relativeFrom="column">
                  <wp:posOffset>1619027</wp:posOffset>
                </wp:positionH>
                <wp:positionV relativeFrom="paragraph">
                  <wp:posOffset>2198370</wp:posOffset>
                </wp:positionV>
                <wp:extent cx="665018" cy="118176"/>
                <wp:effectExtent l="0" t="0" r="20955" b="15240"/>
                <wp:wrapNone/>
                <wp:docPr id="165" name="모서리가 둥근 직사각형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118176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5C9368" id="모서리가 둥근 직사각형 165" o:spid="_x0000_s1026" style="position:absolute;left:0;text-align:left;margin-left:127.5pt;margin-top:173.1pt;width:52.35pt;height:9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" filled="f" strokecolor="#c00000"/>
            </w:pict>
          </mc:Fallback>
        </mc:AlternateContent>
      </w:r>
      <w:r w:rsidR="005E05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A1355" wp14:editId="58C44D8A">
                <wp:simplePos x="0" y="0"/>
                <wp:positionH relativeFrom="column">
                  <wp:posOffset>875888</wp:posOffset>
                </wp:positionH>
                <wp:positionV relativeFrom="paragraph">
                  <wp:posOffset>1895475</wp:posOffset>
                </wp:positionV>
                <wp:extent cx="154240" cy="118753"/>
                <wp:effectExtent l="0" t="0" r="17780" b="14605"/>
                <wp:wrapNone/>
                <wp:docPr id="160" name="모서리가 둥근 직사각형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0" cy="1187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729" w:rsidRDefault="00AE5729" w:rsidP="005E05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FA1355" id="모서리가 둥근 직사각형 160" o:spid="_x0000_s1026" style="position:absolute;margin-left:68.95pt;margin-top:149.25pt;width:12.15pt;height:9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" filled="f" strokecolor="#c00000">
                <v:textbox>
                  <w:txbxContent>
                    <w:p w:rsidR="00AE5729" w:rsidRDefault="00AE5729" w:rsidP="005E05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E05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F3FE7C" wp14:editId="1A76A1DB">
                <wp:simplePos x="0" y="0"/>
                <wp:positionH relativeFrom="column">
                  <wp:posOffset>853391</wp:posOffset>
                </wp:positionH>
                <wp:positionV relativeFrom="paragraph">
                  <wp:posOffset>1480771</wp:posOffset>
                </wp:positionV>
                <wp:extent cx="190005" cy="118753"/>
                <wp:effectExtent l="0" t="0" r="19685" b="14605"/>
                <wp:wrapNone/>
                <wp:docPr id="159" name="모서리가 둥근 직사각형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1187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3DF2AD9" id="모서리가 둥근 직사각형 159" o:spid="_x0000_s1026" style="position:absolute;left:0;text-align:left;margin-left:67.2pt;margin-top:116.6pt;width:14.95pt;height:9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" filled="f" strokecolor="#c00000"/>
            </w:pict>
          </mc:Fallback>
        </mc:AlternateContent>
      </w:r>
      <w:r w:rsidR="005E05DB" w:rsidRPr="00474867">
        <w:rPr>
          <w:noProof/>
        </w:rPr>
        <w:drawing>
          <wp:anchor distT="0" distB="0" distL="114300" distR="114300" simplePos="0" relativeHeight="251830272" behindDoc="0" locked="0" layoutInCell="1" allowOverlap="1" wp14:anchorId="1B4BD73F" wp14:editId="478D4A74">
            <wp:simplePos x="0" y="0"/>
            <wp:positionH relativeFrom="column">
              <wp:posOffset>-157068</wp:posOffset>
            </wp:positionH>
            <wp:positionV relativeFrom="paragraph">
              <wp:posOffset>588373</wp:posOffset>
            </wp:positionV>
            <wp:extent cx="151130" cy="179705"/>
            <wp:effectExtent l="0" t="0" r="1270" b="0"/>
            <wp:wrapNone/>
            <wp:docPr id="157" name="그림 157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6C2" w:rsidRPr="00904568">
        <w:rPr>
          <w:noProof/>
        </w:rPr>
        <w:drawing>
          <wp:anchor distT="0" distB="0" distL="114300" distR="114300" simplePos="0" relativeHeight="251828224" behindDoc="0" locked="0" layoutInCell="1" allowOverlap="1" wp14:anchorId="02F72453" wp14:editId="5E39402B">
            <wp:simplePos x="0" y="0"/>
            <wp:positionH relativeFrom="column">
              <wp:posOffset>1863725</wp:posOffset>
            </wp:positionH>
            <wp:positionV relativeFrom="paragraph">
              <wp:posOffset>139923</wp:posOffset>
            </wp:positionV>
            <wp:extent cx="147600" cy="180000"/>
            <wp:effectExtent l="0" t="0" r="5080" b="0"/>
            <wp:wrapNone/>
            <wp:docPr id="156" name="그림 156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C2" w:rsidRPr="00904568">
        <w:rPr>
          <w:rFonts w:hint="eastAsia"/>
          <w:noProof/>
        </w:rPr>
        <w:drawing>
          <wp:anchor distT="0" distB="0" distL="114300" distR="114300" simplePos="0" relativeHeight="251826176" behindDoc="0" locked="0" layoutInCell="1" allowOverlap="1" wp14:anchorId="6EB8B550" wp14:editId="3F10AB02">
            <wp:simplePos x="0" y="0"/>
            <wp:positionH relativeFrom="column">
              <wp:posOffset>3757072</wp:posOffset>
            </wp:positionH>
            <wp:positionV relativeFrom="paragraph">
              <wp:posOffset>19050</wp:posOffset>
            </wp:positionV>
            <wp:extent cx="151130" cy="179705"/>
            <wp:effectExtent l="0" t="0" r="1270" b="0"/>
            <wp:wrapNone/>
            <wp:docPr id="155" name="그림 155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16C2" w:rsidRPr="00C916C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B7184F" wp14:editId="662C5282">
                <wp:simplePos x="0" y="0"/>
                <wp:positionH relativeFrom="column">
                  <wp:posOffset>3935037</wp:posOffset>
                </wp:positionH>
                <wp:positionV relativeFrom="paragraph">
                  <wp:posOffset>97295</wp:posOffset>
                </wp:positionV>
                <wp:extent cx="271302" cy="179639"/>
                <wp:effectExtent l="0" t="0" r="71755" b="49530"/>
                <wp:wrapNone/>
                <wp:docPr id="154" name="직선 화살표 연결선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302" cy="1796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FEFA53" id="직선 화살표 연결선 154" o:spid="_x0000_s1026" type="#_x0000_t32" style="position:absolute;left:0;text-align:left;margin-left:309.85pt;margin-top:7.65pt;width:21.35pt;height:1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" strokecolor="#4579b8 [3044]">
                <v:stroke endarrow="block"/>
              </v:shape>
            </w:pict>
          </mc:Fallback>
        </mc:AlternateContent>
      </w:r>
      <w:r w:rsidR="00C916C2" w:rsidRPr="00C916C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BBB332" wp14:editId="30D66C44">
                <wp:simplePos x="0" y="0"/>
                <wp:positionH relativeFrom="column">
                  <wp:posOffset>3200276</wp:posOffset>
                </wp:positionH>
                <wp:positionV relativeFrom="paragraph">
                  <wp:posOffset>99052</wp:posOffset>
                </wp:positionV>
                <wp:extent cx="527538" cy="130531"/>
                <wp:effectExtent l="38100" t="0" r="25400" b="79375"/>
                <wp:wrapNone/>
                <wp:docPr id="153" name="직선 화살표 연결선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538" cy="1305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1EFC82" id="직선 화살표 연결선 153" o:spid="_x0000_s1026" type="#_x0000_t32" style="position:absolute;left:0;text-align:left;margin-left:252pt;margin-top:7.8pt;width:41.55pt;height:10.3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" strokecolor="#4579b8 [3044]">
                <v:stroke endarrow="block"/>
              </v:shape>
            </w:pict>
          </mc:Fallback>
        </mc:AlternateContent>
      </w:r>
      <w:r w:rsidR="00E404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1E190E" wp14:editId="14B40C59">
                <wp:simplePos x="0" y="0"/>
                <wp:positionH relativeFrom="column">
                  <wp:posOffset>4064858</wp:posOffset>
                </wp:positionH>
                <wp:positionV relativeFrom="paragraph">
                  <wp:posOffset>304800</wp:posOffset>
                </wp:positionV>
                <wp:extent cx="961901" cy="154305"/>
                <wp:effectExtent l="0" t="0" r="10160" b="17145"/>
                <wp:wrapNone/>
                <wp:docPr id="151" name="모서리가 둥근 직사각형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01" cy="15430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C2C76D4" id="모서리가 둥근 직사각형 151" o:spid="_x0000_s1026" style="position:absolute;left:0;text-align:left;margin-left:320.05pt;margin-top:24pt;width:75.75pt;height:12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" filled="f" strokecolor="#c00000"/>
            </w:pict>
          </mc:Fallback>
        </mc:AlternateContent>
      </w:r>
      <w:r w:rsidR="00E404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0D91CB" wp14:editId="609EF4C2">
                <wp:simplePos x="0" y="0"/>
                <wp:positionH relativeFrom="column">
                  <wp:posOffset>2046605</wp:posOffset>
                </wp:positionH>
                <wp:positionV relativeFrom="paragraph">
                  <wp:posOffset>304577</wp:posOffset>
                </wp:positionV>
                <wp:extent cx="1202121" cy="154305"/>
                <wp:effectExtent l="0" t="0" r="17145" b="17145"/>
                <wp:wrapNone/>
                <wp:docPr id="150" name="모서리가 둥근 직사각형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121" cy="15430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71673CF" id="모서리가 둥근 직사각형 150" o:spid="_x0000_s1026" style="position:absolute;left:0;text-align:left;margin-left:161.15pt;margin-top:24pt;width:94.65pt;height:12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" filled="f" strokecolor="#c00000"/>
            </w:pict>
          </mc:Fallback>
        </mc:AlternateContent>
      </w:r>
      <w:r w:rsidR="00E404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4A9F67" wp14:editId="56D236AA">
                <wp:simplePos x="0" y="0"/>
                <wp:positionH relativeFrom="column">
                  <wp:posOffset>16180</wp:posOffset>
                </wp:positionH>
                <wp:positionV relativeFrom="paragraph">
                  <wp:posOffset>305113</wp:posOffset>
                </wp:positionV>
                <wp:extent cx="1995055" cy="154305"/>
                <wp:effectExtent l="0" t="0" r="24765" b="17145"/>
                <wp:wrapNone/>
                <wp:docPr id="149" name="모서리가 둥근 직사각형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5" cy="15430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A0269B" id="모서리가 둥근 직사각형 149" o:spid="_x0000_s1026" style="position:absolute;left:0;text-align:left;margin-left:1.25pt;margin-top:24pt;width:157.1pt;height:12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" filled="f" strokecolor="#c00000"/>
            </w:pict>
          </mc:Fallback>
        </mc:AlternateContent>
      </w:r>
      <w:r w:rsidR="008A2B37">
        <w:rPr>
          <w:noProof/>
        </w:rPr>
        <w:drawing>
          <wp:inline distT="0" distB="0" distL="0" distR="0">
            <wp:extent cx="6115685" cy="2888589"/>
            <wp:effectExtent l="19050" t="19050" r="18415" b="2667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885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4BF5" w:rsidRDefault="00EB4BF5" w:rsidP="00AB2DAD">
      <w:pPr>
        <w:pStyle w:val="a"/>
        <w:numPr>
          <w:ilvl w:val="0"/>
          <w:numId w:val="16"/>
        </w:numPr>
      </w:pPr>
      <w:r>
        <w:rPr>
          <w:rFonts w:hint="eastAsia"/>
        </w:rPr>
        <w:t>요양비종류</w:t>
      </w:r>
    </w:p>
    <w:p w:rsidR="00EB4BF5" w:rsidRPr="006822EE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50016">
        <w:rPr>
          <w:rFonts w:hint="eastAsia"/>
        </w:rPr>
        <w:t>산소치료서비스</w:t>
      </w:r>
      <w:r w:rsidR="00EB4BF5">
        <w:rPr>
          <w:rFonts w:hint="eastAsia"/>
        </w:rPr>
        <w:t>을 선택 시 입력양식이 표시된다.</w:t>
      </w:r>
    </w:p>
    <w:p w:rsidR="00EB4BF5" w:rsidRDefault="001C5FBA" w:rsidP="00AB2DAD">
      <w:pPr>
        <w:pStyle w:val="a"/>
        <w:numPr>
          <w:ilvl w:val="0"/>
          <w:numId w:val="16"/>
        </w:numPr>
      </w:pP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B215973" wp14:editId="297180A6">
                <wp:simplePos x="0" y="0"/>
                <wp:positionH relativeFrom="column">
                  <wp:posOffset>4471035</wp:posOffset>
                </wp:positionH>
                <wp:positionV relativeFrom="paragraph">
                  <wp:posOffset>97155</wp:posOffset>
                </wp:positionV>
                <wp:extent cx="1651000" cy="1285875"/>
                <wp:effectExtent l="19050" t="19050" r="25400" b="28575"/>
                <wp:wrapNone/>
                <wp:docPr id="183" name="그룹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184" name="그림 184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5" name="모서리가 둥근 직사각형 185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1E1C14B" id="그룹 183" o:spid="_x0000_s1026" style="position:absolute;left:0;text-align:left;margin-left:352.05pt;margin-top:7.65pt;width:130pt;height:101.25pt;z-index:251862016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">
                <v:shape id="그림 184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" stroked="t" strokecolor="windowText">
                  <v:stroke joinstyle="round"/>
                  <v:imagedata r:id="rId27" o:title="한시적 급여특례 인정 기준 운영 안내 팝업창" croptop="1595f" cropbottom="5573f" cropleft="1366f"/>
                  <v:path arrowok="t"/>
                </v:shape>
                <v:roundrect id="모서리가 둥근 직사각형 185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" filled="f" strokecolor="#c00000"/>
              </v:group>
            </w:pict>
          </mc:Fallback>
        </mc:AlternateContent>
      </w: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25784C8" wp14:editId="528DDC4D">
                <wp:simplePos x="0" y="0"/>
                <wp:positionH relativeFrom="column">
                  <wp:posOffset>2943637</wp:posOffset>
                </wp:positionH>
                <wp:positionV relativeFrom="paragraph">
                  <wp:posOffset>92710</wp:posOffset>
                </wp:positionV>
                <wp:extent cx="1461135" cy="863600"/>
                <wp:effectExtent l="19050" t="19050" r="24765" b="12700"/>
                <wp:wrapNone/>
                <wp:docPr id="186" name="그룹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187" name="그림 187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" name="모서리가 둥근 직사각형 188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5953E7E" id="그룹 186" o:spid="_x0000_s1026" style="position:absolute;left:0;text-align:left;margin-left:231.8pt;margin-top:7.3pt;width:115.05pt;height:68pt;z-index:251863040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">
                <v:shape id="그림 187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" stroked="t" strokecolor="windowText" strokeweight=".25pt">
                  <v:stroke joinstyle="round"/>
                  <v:imagedata r:id="rId26" o:title="한시적 급여특례 인정 대상 확인 팝업창" croptop="1477f" cropbottom="1724f" cropleft="1602f" cropright="1022f"/>
                  <v:path arrowok="t"/>
                </v:shape>
                <v:roundrect id="모서리가 둥근 직사각형 188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" filled="f" strokecolor="#c00000"/>
              </v:group>
            </w:pict>
          </mc:Fallback>
        </mc:AlternateContent>
      </w:r>
      <w:r w:rsidR="00EB4BF5">
        <w:rPr>
          <w:rFonts w:hint="eastAsia"/>
        </w:rPr>
        <w:t>수진자</w:t>
      </w:r>
    </w:p>
    <w:p w:rsidR="00EB4BF5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B4BF5">
        <w:rPr>
          <w:rFonts w:hint="eastAsia"/>
        </w:rPr>
        <w:t>수진자 주민번호, 성명을 입력한다.</w:t>
      </w:r>
      <w:r w:rsidR="001C5FBA" w:rsidRPr="001C5FBA">
        <w:rPr>
          <w:noProof/>
        </w:rPr>
        <w:t xml:space="preserve"> </w:t>
      </w:r>
    </w:p>
    <w:p w:rsidR="00EB4BF5" w:rsidRDefault="00050016" w:rsidP="00AB2DAD">
      <w:pPr>
        <w:pStyle w:val="a"/>
        <w:numPr>
          <w:ilvl w:val="0"/>
          <w:numId w:val="16"/>
        </w:numPr>
      </w:pPr>
      <w:r>
        <w:rPr>
          <w:rFonts w:hint="eastAsia"/>
        </w:rPr>
        <w:t>산소치료서비스</w:t>
      </w:r>
      <w:r w:rsidR="00EB4BF5">
        <w:rPr>
          <w:rFonts w:hint="eastAsia"/>
        </w:rPr>
        <w:t xml:space="preserve"> 상세정보 입력</w:t>
      </w:r>
    </w:p>
    <w:p w:rsidR="00EB4BF5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B4BF5">
        <w:rPr>
          <w:rFonts w:hint="eastAsia"/>
        </w:rPr>
        <w:t>처방전 : 처방전 내용을 입력한다.</w:t>
      </w:r>
    </w:p>
    <w:p w:rsidR="008806BD" w:rsidRDefault="008806BD" w:rsidP="008806BD">
      <w:pPr>
        <w:pStyle w:val="a"/>
        <w:numPr>
          <w:ilvl w:val="0"/>
          <w:numId w:val="0"/>
        </w:numPr>
        <w:ind w:left="555"/>
      </w:pPr>
      <w:r w:rsidRPr="00E57355">
        <w:rPr>
          <w:rFonts w:hint="eastAsia"/>
        </w:rPr>
        <w:t>ㆍ</w:t>
      </w:r>
      <w:r>
        <w:rPr>
          <w:rFonts w:hint="eastAsia"/>
        </w:rPr>
        <w:t>동맥혈 가스 검사 결과를 입력한다.</w:t>
      </w:r>
    </w:p>
    <w:p w:rsidR="008806BD" w:rsidRDefault="005E05DB" w:rsidP="004C3C9B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8CFECA" wp14:editId="2817782E">
                <wp:simplePos x="0" y="0"/>
                <wp:positionH relativeFrom="column">
                  <wp:posOffset>2622138</wp:posOffset>
                </wp:positionH>
                <wp:positionV relativeFrom="paragraph">
                  <wp:posOffset>153670</wp:posOffset>
                </wp:positionV>
                <wp:extent cx="308759" cy="125095"/>
                <wp:effectExtent l="0" t="0" r="15240" b="27305"/>
                <wp:wrapNone/>
                <wp:docPr id="158" name="모서리가 둥근 직사각형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42893F" id="모서리가 둥근 직사각형 158" o:spid="_x0000_s1026" style="position:absolute;left:0;text-align:left;margin-left:206.45pt;margin-top:12.1pt;width:24.3pt;height:9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" filled="f" strokecolor="#c00000"/>
            </w:pict>
          </mc:Fallback>
        </mc:AlternateContent>
      </w:r>
      <w:r w:rsidR="008806BD">
        <w:rPr>
          <w:noProof/>
        </w:rPr>
        <w:drawing>
          <wp:inline distT="0" distB="0" distL="0" distR="0" wp14:anchorId="17E257FE" wp14:editId="4886888B">
            <wp:extent cx="2995642" cy="2143525"/>
            <wp:effectExtent l="0" t="0" r="0" b="9525"/>
            <wp:docPr id="10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3995" cy="214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BD">
        <w:rPr>
          <w:rFonts w:hint="eastAsia"/>
        </w:rPr>
        <w:t xml:space="preserve"> </w:t>
      </w:r>
    </w:p>
    <w:p w:rsidR="00EB4BF5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B4BF5">
        <w:rPr>
          <w:rFonts w:hint="eastAsia"/>
        </w:rPr>
        <w:t>지급청구 : 요양비 지급청구서 내용을 입력한다.</w:t>
      </w:r>
    </w:p>
    <w:p w:rsidR="00EB4BF5" w:rsidRDefault="00050016" w:rsidP="00AB2DAD">
      <w:pPr>
        <w:pStyle w:val="a"/>
        <w:numPr>
          <w:ilvl w:val="0"/>
          <w:numId w:val="16"/>
        </w:numPr>
      </w:pPr>
      <w:r>
        <w:rPr>
          <w:rFonts w:hint="eastAsia"/>
        </w:rPr>
        <w:t>산소치료서비스</w:t>
      </w:r>
      <w:r w:rsidR="00EB4BF5">
        <w:rPr>
          <w:rFonts w:hint="eastAsia"/>
        </w:rPr>
        <w:t xml:space="preserve"> 제품사용 내역을 입력한다.</w:t>
      </w:r>
    </w:p>
    <w:p w:rsidR="00EB4BF5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B41618">
        <w:rPr>
          <w:rFonts w:hint="eastAsia"/>
        </w:rPr>
        <w:t>거래내역 :</w:t>
      </w:r>
    </w:p>
    <w:p w:rsidR="00B41618" w:rsidRDefault="00B41618" w:rsidP="00FA6582">
      <w:pPr>
        <w:pStyle w:val="a"/>
        <w:numPr>
          <w:ilvl w:val="0"/>
          <w:numId w:val="0"/>
        </w:numPr>
        <w:ind w:left="555"/>
      </w:pPr>
      <w:r w:rsidRPr="00E57355">
        <w:rPr>
          <w:rFonts w:hint="eastAsia"/>
        </w:rPr>
        <w:t xml:space="preserve">ㆍ </w:t>
      </w:r>
      <w:r w:rsidR="008806BD">
        <w:rPr>
          <w:rFonts w:hint="eastAsia"/>
        </w:rPr>
        <w:t>가정용산소 장비대여</w:t>
      </w:r>
      <w:r>
        <w:rPr>
          <w:rFonts w:hint="eastAsia"/>
        </w:rPr>
        <w:t xml:space="preserve"> : </w:t>
      </w:r>
      <w:r w:rsidR="008806BD">
        <w:rPr>
          <w:rFonts w:hint="eastAsia"/>
        </w:rPr>
        <w:t xml:space="preserve">산소발생기관리번호 등록은 </w:t>
      </w:r>
      <w:r w:rsidR="008806BD">
        <w:t>“</w:t>
      </w:r>
      <w:r w:rsidR="008806BD">
        <w:rPr>
          <w:rFonts w:hint="eastAsia"/>
        </w:rPr>
        <w:t>검색</w:t>
      </w:r>
      <w:r w:rsidR="008806BD">
        <w:t>”</w:t>
      </w:r>
      <w:r w:rsidR="008806BD">
        <w:rPr>
          <w:rFonts w:hint="eastAsia"/>
        </w:rPr>
        <w:t xml:space="preserve"> </w:t>
      </w:r>
      <w:r w:rsidR="008806BD">
        <w:t>버튼을 클릭</w:t>
      </w:r>
      <w:r w:rsidR="008806BD">
        <w:rPr>
          <w:rFonts w:hint="eastAsia"/>
        </w:rPr>
        <w:t xml:space="preserve"> 팝업화면 오픈하여</w:t>
      </w:r>
      <w:r w:rsidR="00FA6582">
        <w:rPr>
          <w:rFonts w:hint="eastAsia"/>
        </w:rPr>
        <w:t xml:space="preserve"> </w:t>
      </w:r>
      <w:r w:rsidR="008806BD">
        <w:rPr>
          <w:rFonts w:hint="eastAsia"/>
        </w:rPr>
        <w:t>등록한다. 세금계산서(거래명세서) 내용을 입력한 후 적용 버튼을 클릭한다.</w:t>
      </w:r>
    </w:p>
    <w:p w:rsidR="00EB4BF5" w:rsidRDefault="005E05DB" w:rsidP="004C3C9B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7DD73B" wp14:editId="35B6CAC6">
                <wp:simplePos x="0" y="0"/>
                <wp:positionH relativeFrom="column">
                  <wp:posOffset>3961757</wp:posOffset>
                </wp:positionH>
                <wp:positionV relativeFrom="paragraph">
                  <wp:posOffset>133762</wp:posOffset>
                </wp:positionV>
                <wp:extent cx="308759" cy="125095"/>
                <wp:effectExtent l="0" t="0" r="15240" b="27305"/>
                <wp:wrapNone/>
                <wp:docPr id="161" name="모서리가 둥근 직사각형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49AD200" id="모서리가 둥근 직사각형 161" o:spid="_x0000_s1026" style="position:absolute;left:0;text-align:left;margin-left:311.95pt;margin-top:10.55pt;width:24.3pt;height:9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" filled="f" strokecolor="#c00000"/>
            </w:pict>
          </mc:Fallback>
        </mc:AlternateContent>
      </w:r>
      <w:r w:rsidR="008806BD">
        <w:rPr>
          <w:noProof/>
        </w:rPr>
        <w:drawing>
          <wp:inline distT="0" distB="0" distL="0" distR="0" wp14:anchorId="214D46D1" wp14:editId="5D9A81B3">
            <wp:extent cx="4347608" cy="1944347"/>
            <wp:effectExtent l="0" t="0" r="0" b="0"/>
            <wp:docPr id="31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그림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0505" cy="19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95" w:rsidRDefault="00065395" w:rsidP="00065395">
      <w:pPr>
        <w:pStyle w:val="a"/>
        <w:numPr>
          <w:ilvl w:val="0"/>
          <w:numId w:val="0"/>
        </w:numPr>
        <w:ind w:left="555"/>
      </w:pPr>
      <w:r w:rsidRPr="00E57355">
        <w:rPr>
          <w:rFonts w:hint="eastAsia"/>
        </w:rPr>
        <w:t xml:space="preserve">ㆍ </w:t>
      </w:r>
      <w:r>
        <w:rPr>
          <w:rFonts w:hint="eastAsia"/>
        </w:rPr>
        <w:t xml:space="preserve">휴대용산소 장비대여 : 산소발생기관리번호 등록은 </w:t>
      </w:r>
      <w:r>
        <w:t>“</w:t>
      </w:r>
      <w:r>
        <w:rPr>
          <w:rFonts w:hint="eastAsia"/>
        </w:rPr>
        <w:t>검색</w:t>
      </w:r>
      <w:r>
        <w:t>”</w:t>
      </w:r>
      <w:r>
        <w:rPr>
          <w:rFonts w:hint="eastAsia"/>
        </w:rPr>
        <w:t xml:space="preserve"> </w:t>
      </w:r>
      <w:r>
        <w:t>버튼을 클릭</w:t>
      </w:r>
      <w:r>
        <w:rPr>
          <w:rFonts w:hint="eastAsia"/>
        </w:rPr>
        <w:t xml:space="preserve"> 팝업화면 오픈하여 </w:t>
      </w:r>
    </w:p>
    <w:p w:rsidR="00065395" w:rsidRDefault="00065395" w:rsidP="004C3C9B">
      <w:pPr>
        <w:pStyle w:val="a"/>
        <w:numPr>
          <w:ilvl w:val="0"/>
          <w:numId w:val="0"/>
        </w:numPr>
        <w:ind w:leftChars="400" w:left="800"/>
      </w:pPr>
      <w:r>
        <w:rPr>
          <w:rFonts w:hint="eastAsia"/>
        </w:rPr>
        <w:t>등록한다. 세금계산서(거래명세서) 내용을 입력한 후 적용 버튼을 클릭한다.</w:t>
      </w:r>
    </w:p>
    <w:p w:rsidR="00EA0CBE" w:rsidRDefault="005E05DB" w:rsidP="004C3C9B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DCD34D" wp14:editId="24A2EF2A">
                <wp:simplePos x="0" y="0"/>
                <wp:positionH relativeFrom="column">
                  <wp:posOffset>4020408</wp:posOffset>
                </wp:positionH>
                <wp:positionV relativeFrom="paragraph">
                  <wp:posOffset>118745</wp:posOffset>
                </wp:positionV>
                <wp:extent cx="308759" cy="125095"/>
                <wp:effectExtent l="0" t="0" r="15240" b="27305"/>
                <wp:wrapNone/>
                <wp:docPr id="162" name="모서리가 둥근 직사각형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6DFA8E5" id="모서리가 둥근 직사각형 162" o:spid="_x0000_s1026" style="position:absolute;left:0;text-align:left;margin-left:316.55pt;margin-top:9.35pt;width:24.3pt;height:9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" filled="f" strokecolor="#c00000"/>
            </w:pict>
          </mc:Fallback>
        </mc:AlternateContent>
      </w:r>
      <w:r w:rsidR="00065395">
        <w:rPr>
          <w:noProof/>
        </w:rPr>
        <w:drawing>
          <wp:inline distT="0" distB="0" distL="0" distR="0" wp14:anchorId="6AE0F3EC" wp14:editId="52FA8D69">
            <wp:extent cx="4448863" cy="1761483"/>
            <wp:effectExtent l="0" t="0" r="0" b="0"/>
            <wp:docPr id="19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6282" cy="17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BE" w:rsidRDefault="00EA0CBE" w:rsidP="00AB2DAD">
      <w:pPr>
        <w:pStyle w:val="a"/>
        <w:numPr>
          <w:ilvl w:val="0"/>
          <w:numId w:val="16"/>
        </w:numPr>
      </w:pPr>
      <w:r w:rsidRPr="0057674B">
        <w:rPr>
          <w:rFonts w:hint="eastAsia"/>
        </w:rPr>
        <w:t>만성신부전증청구</w:t>
      </w:r>
      <w:r w:rsidRPr="0057674B">
        <w:t xml:space="preserve"> </w:t>
      </w:r>
      <w:r w:rsidR="000F25C6">
        <w:rPr>
          <w:rFonts w:hint="eastAsia"/>
        </w:rPr>
        <w:t>제</w:t>
      </w:r>
      <w:r>
        <w:rPr>
          <w:rFonts w:hint="eastAsia"/>
        </w:rPr>
        <w:t>출서류를</w:t>
      </w:r>
      <w:r w:rsidRPr="0057674B">
        <w:t xml:space="preserve"> 첨부파일</w:t>
      </w:r>
      <w:r>
        <w:rPr>
          <w:rFonts w:hint="eastAsia"/>
        </w:rPr>
        <w:t>로</w:t>
      </w:r>
      <w:r w:rsidRPr="0057674B">
        <w:t xml:space="preserve"> 입력</w:t>
      </w:r>
      <w:r>
        <w:rPr>
          <w:rFonts w:hint="eastAsia"/>
        </w:rPr>
        <w:t>한다.</w:t>
      </w:r>
    </w:p>
    <w:p w:rsidR="00EA0CBE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A0CBE">
        <w:rPr>
          <w:rFonts w:hint="eastAsia"/>
        </w:rPr>
        <w:t>제출서류첨부 버튼을 클릭하여 첨부파일을 입력한다.</w:t>
      </w:r>
    </w:p>
    <w:p w:rsidR="00EA0CBE" w:rsidRDefault="00EA0CBE" w:rsidP="00B667E1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>(첨부서류종류 : 제출서류 목록 참고)</w:t>
      </w:r>
    </w:p>
    <w:p w:rsidR="00EA0CBE" w:rsidRDefault="009F5609" w:rsidP="00EA0CBE">
      <w:pPr>
        <w:pStyle w:val="a"/>
        <w:numPr>
          <w:ilvl w:val="0"/>
          <w:numId w:val="0"/>
        </w:numPr>
        <w:ind w:leftChars="278" w:left="55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603DE2" wp14:editId="4632D806">
                <wp:simplePos x="0" y="0"/>
                <wp:positionH relativeFrom="column">
                  <wp:posOffset>1721485</wp:posOffset>
                </wp:positionH>
                <wp:positionV relativeFrom="paragraph">
                  <wp:posOffset>237078</wp:posOffset>
                </wp:positionV>
                <wp:extent cx="1381649" cy="155749"/>
                <wp:effectExtent l="0" t="0" r="28575" b="15875"/>
                <wp:wrapNone/>
                <wp:docPr id="147" name="모서리가 둥근 직사각형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649" cy="1557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E60A861" id="모서리가 둥근 직사각형 147" o:spid="_x0000_s1026" style="position:absolute;left:0;text-align:left;margin-left:135.55pt;margin-top:18.65pt;width:108.8pt;height:1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" filled="f" strokecolor="#c00000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9A51475" wp14:editId="4D0ED0AD">
            <wp:extent cx="2974312" cy="2000885"/>
            <wp:effectExtent l="19050" t="19050" r="17145" b="18415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975287" cy="20015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CBE" w:rsidRDefault="00EA0CBE" w:rsidP="00AB2DAD">
      <w:pPr>
        <w:pStyle w:val="a"/>
        <w:numPr>
          <w:ilvl w:val="0"/>
          <w:numId w:val="16"/>
        </w:numPr>
      </w:pPr>
      <w:r>
        <w:rPr>
          <w:rFonts w:hint="eastAsia"/>
        </w:rPr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EA0CBE" w:rsidRDefault="00E35C2F" w:rsidP="00E35C2F">
      <w:pPr>
        <w:ind w:firstLineChars="100" w:firstLine="200"/>
      </w:pPr>
      <w:r>
        <w:rPr>
          <w:rFonts w:hint="eastAsia"/>
        </w:rPr>
        <w:t xml:space="preserve">- </w:t>
      </w:r>
      <w:r w:rsidR="00EA0CBE">
        <w:rPr>
          <w:rFonts w:hint="eastAsia"/>
        </w:rPr>
        <w:t>수진자 또는 가족 청구 시 : 계좌정보 입력 또는 선택한다.</w:t>
      </w:r>
    </w:p>
    <w:p w:rsidR="00EA0CBE" w:rsidRDefault="00E35C2F" w:rsidP="00E35C2F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A0CBE">
        <w:rPr>
          <w:rFonts w:hint="eastAsia"/>
        </w:rPr>
        <w:t>업체 청구 시 : 위임신청 시 신청된 계좌정보 표시되므로 맞는지 확인한다.</w:t>
      </w:r>
    </w:p>
    <w:p w:rsidR="00EA0CBE" w:rsidRDefault="00EA0CBE" w:rsidP="00AB2DAD">
      <w:pPr>
        <w:pStyle w:val="a"/>
        <w:numPr>
          <w:ilvl w:val="0"/>
          <w:numId w:val="16"/>
        </w:numPr>
      </w:pPr>
      <w:r>
        <w:rPr>
          <w:rFonts w:hint="eastAsia"/>
        </w:rPr>
        <w:t>입력한 청구내용을 저장한다.</w:t>
      </w:r>
      <w:r w:rsidR="00B806E1">
        <w:t xml:space="preserve"> (</w:t>
      </w:r>
      <w:r w:rsidR="00B806E1">
        <w:rPr>
          <w:rFonts w:hint="eastAsia"/>
        </w:rPr>
        <w:t>저장을 해야 최종제출 가능)</w:t>
      </w:r>
    </w:p>
    <w:p w:rsidR="00EA0CBE" w:rsidRDefault="007A5EB7" w:rsidP="007A5EB7">
      <w:pPr>
        <w:pStyle w:val="a"/>
        <w:numPr>
          <w:ilvl w:val="0"/>
          <w:numId w:val="0"/>
        </w:numPr>
        <w:ind w:left="195"/>
      </w:pPr>
      <w:r>
        <w:t>-</w:t>
      </w:r>
      <w:r>
        <w:rPr>
          <w:rFonts w:hint="eastAsia"/>
        </w:rPr>
        <w:t xml:space="preserve"> </w:t>
      </w:r>
      <w:r w:rsidR="00EA0CBE">
        <w:rPr>
          <w:rFonts w:hint="eastAsia"/>
        </w:rPr>
        <w:t xml:space="preserve">저장된 청구자료는 </w:t>
      </w:r>
      <w:r w:rsidR="00EA0CBE">
        <w:t>“</w:t>
      </w:r>
      <w:r w:rsidR="00EA0CBE">
        <w:rPr>
          <w:rFonts w:hint="eastAsia"/>
        </w:rPr>
        <w:t>요양비청구내역조회</w:t>
      </w:r>
      <w:r w:rsidR="00EA0CBE">
        <w:t>”</w:t>
      </w:r>
      <w:r w:rsidR="00EA0CBE">
        <w:rPr>
          <w:rFonts w:hint="eastAsia"/>
        </w:rPr>
        <w:t xml:space="preserve"> 메뉴에서 조회 할 수 있다.</w:t>
      </w:r>
    </w:p>
    <w:p w:rsidR="00EA0CBE" w:rsidRDefault="00EA0CBE" w:rsidP="00B667E1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EA0CBE" w:rsidRDefault="00EA0CBE" w:rsidP="00AB2DAD">
      <w:pPr>
        <w:pStyle w:val="a"/>
        <w:numPr>
          <w:ilvl w:val="0"/>
          <w:numId w:val="16"/>
        </w:numPr>
      </w:pPr>
      <w:r>
        <w:rPr>
          <w:rFonts w:hint="eastAsia"/>
        </w:rPr>
        <w:t>입력, 저장한 청구내용 자료를 공단에 제출한다.</w:t>
      </w:r>
    </w:p>
    <w:p w:rsidR="00EA0CBE" w:rsidRDefault="007A5EB7" w:rsidP="007A5EB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A0CBE">
        <w:rPr>
          <w:rFonts w:hint="eastAsia"/>
        </w:rPr>
        <w:t>저장된 청구자료를 건강보험공단으로</w:t>
      </w:r>
      <w:r w:rsidR="00B806E1">
        <w:rPr>
          <w:rFonts w:hint="eastAsia"/>
        </w:rPr>
        <w:t xml:space="preserve"> 최종제출</w:t>
      </w:r>
      <w:r w:rsidR="00EA0CBE">
        <w:rPr>
          <w:rFonts w:hint="eastAsia"/>
        </w:rPr>
        <w:t>한다.</w:t>
      </w:r>
      <w:r w:rsidR="00EA0CBE">
        <w:br w:type="page"/>
      </w:r>
    </w:p>
    <w:p w:rsidR="00E02BF5" w:rsidRDefault="00247D57" w:rsidP="00E02BF5">
      <w:pPr>
        <w:pStyle w:val="2"/>
      </w:pPr>
      <w:bookmarkStart w:id="11" w:name="_Toc74918581"/>
      <w:bookmarkStart w:id="12" w:name="_Toc75362445"/>
      <w:r>
        <w:rPr>
          <w:rFonts w:hint="eastAsia"/>
        </w:rPr>
        <w:lastRenderedPageBreak/>
        <w:t>당뇨병소모성재료</w:t>
      </w:r>
      <w:bookmarkEnd w:id="11"/>
      <w:bookmarkEnd w:id="12"/>
    </w:p>
    <w:p w:rsidR="00E045D9" w:rsidRPr="00E045D9" w:rsidRDefault="00B806E1" w:rsidP="00AC021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bookmarkStart w:id="13" w:name="_Toc74918582"/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>요</w:t>
      </w:r>
      <w:r w:rsidR="00E96DB1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당뇨병소모성재료 등록 및 조회를 위한 화면</w:t>
      </w:r>
    </w:p>
    <w:p w:rsidR="00B806E1" w:rsidRPr="00E045D9" w:rsidRDefault="00E045D9" w:rsidP="00AC021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E045D9">
        <w:rPr>
          <w:rFonts w:hint="eastAsia"/>
          <w:sz w:val="20"/>
          <w:szCs w:val="20"/>
        </w:rPr>
        <w:t>화면 경로</w:t>
      </w:r>
      <w:r w:rsidR="00E96DB1">
        <w:rPr>
          <w:rFonts w:hint="eastAsia"/>
          <w:sz w:val="20"/>
          <w:szCs w:val="20"/>
        </w:rPr>
        <w:t xml:space="preserve"> </w:t>
      </w:r>
      <w:r w:rsidRPr="00E045D9">
        <w:rPr>
          <w:rFonts w:hint="eastAsia"/>
          <w:sz w:val="20"/>
          <w:szCs w:val="20"/>
        </w:rPr>
        <w:t xml:space="preserve">: 요양비 &gt; 요양비청구 </w:t>
      </w:r>
      <w:r w:rsidRPr="00E045D9">
        <w:rPr>
          <w:sz w:val="20"/>
          <w:szCs w:val="20"/>
        </w:rPr>
        <w:t xml:space="preserve">&gt; </w:t>
      </w:r>
      <w:r w:rsidRPr="00E045D9">
        <w:rPr>
          <w:rFonts w:hint="eastAsia"/>
          <w:sz w:val="20"/>
          <w:szCs w:val="20"/>
        </w:rPr>
        <w:t>요양비청구등록</w:t>
      </w:r>
    </w:p>
    <w:p w:rsidR="00B806E1" w:rsidRPr="00E02BF5" w:rsidRDefault="00B806E1" w:rsidP="00AC021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 처리 절차</w:t>
      </w:r>
    </w:p>
    <w:p w:rsidR="00B806E1" w:rsidRDefault="005C6D1F" w:rsidP="00B806E1">
      <w:pPr>
        <w:pStyle w:val="a"/>
        <w:numPr>
          <w:ilvl w:val="0"/>
          <w:numId w:val="0"/>
        </w:numPr>
      </w:pPr>
      <w:r w:rsidRPr="00904568">
        <w:rPr>
          <w:noProof/>
        </w:rPr>
        <w:drawing>
          <wp:anchor distT="0" distB="0" distL="114300" distR="114300" simplePos="0" relativeHeight="251923456" behindDoc="0" locked="0" layoutInCell="1" allowOverlap="1" wp14:anchorId="6F5392F4" wp14:editId="743992AC">
            <wp:simplePos x="0" y="0"/>
            <wp:positionH relativeFrom="column">
              <wp:posOffset>5715882</wp:posOffset>
            </wp:positionH>
            <wp:positionV relativeFrom="paragraph">
              <wp:posOffset>331660</wp:posOffset>
            </wp:positionV>
            <wp:extent cx="147600" cy="180000"/>
            <wp:effectExtent l="0" t="0" r="5080" b="0"/>
            <wp:wrapNone/>
            <wp:docPr id="241" name="그림 241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568">
        <w:rPr>
          <w:noProof/>
        </w:rPr>
        <w:drawing>
          <wp:anchor distT="0" distB="0" distL="114300" distR="114300" simplePos="0" relativeHeight="251921408" behindDoc="0" locked="0" layoutInCell="1" allowOverlap="1" wp14:anchorId="286170B0" wp14:editId="3D2CC5BD">
            <wp:simplePos x="0" y="0"/>
            <wp:positionH relativeFrom="column">
              <wp:posOffset>5408789</wp:posOffset>
            </wp:positionH>
            <wp:positionV relativeFrom="paragraph">
              <wp:posOffset>337111</wp:posOffset>
            </wp:positionV>
            <wp:extent cx="151130" cy="179705"/>
            <wp:effectExtent l="0" t="0" r="1270" b="0"/>
            <wp:wrapNone/>
            <wp:docPr id="240" name="그림 240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0DD60DE" wp14:editId="77DA1C61">
                <wp:simplePos x="0" y="0"/>
                <wp:positionH relativeFrom="column">
                  <wp:posOffset>5746023</wp:posOffset>
                </wp:positionH>
                <wp:positionV relativeFrom="paragraph">
                  <wp:posOffset>174485</wp:posOffset>
                </wp:positionV>
                <wp:extent cx="382031" cy="125095"/>
                <wp:effectExtent l="0" t="0" r="18415" b="27305"/>
                <wp:wrapNone/>
                <wp:docPr id="243" name="모서리가 둥근 직사각형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31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BB5CB55" id="모서리가 둥근 직사각형 243" o:spid="_x0000_s1026" style="position:absolute;left:0;text-align:left;margin-left:452.45pt;margin-top:13.75pt;width:30.1pt;height:9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" filled="f" strokecolor="#c0000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72BEB10" wp14:editId="2AE59330">
                <wp:simplePos x="0" y="0"/>
                <wp:positionH relativeFrom="column">
                  <wp:posOffset>5211445</wp:posOffset>
                </wp:positionH>
                <wp:positionV relativeFrom="paragraph">
                  <wp:posOffset>173132</wp:posOffset>
                </wp:positionV>
                <wp:extent cx="290945" cy="125095"/>
                <wp:effectExtent l="0" t="0" r="13970" b="27305"/>
                <wp:wrapNone/>
                <wp:docPr id="242" name="모서리가 둥근 직사각형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981142" id="모서리가 둥근 직사각형 242" o:spid="_x0000_s1026" style="position:absolute;left:0;text-align:left;margin-left:410.35pt;margin-top:13.65pt;width:22.9pt;height:9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" filled="f" strokecolor="#c00000"/>
            </w:pict>
          </mc:Fallback>
        </mc:AlternateContent>
      </w:r>
      <w:r w:rsidRPr="00904568">
        <w:rPr>
          <w:noProof/>
        </w:rPr>
        <w:drawing>
          <wp:anchor distT="0" distB="0" distL="114300" distR="114300" simplePos="0" relativeHeight="251919360" behindDoc="0" locked="0" layoutInCell="1" allowOverlap="1" wp14:anchorId="12ED2D9D" wp14:editId="2FFBA99E">
            <wp:simplePos x="0" y="0"/>
            <wp:positionH relativeFrom="column">
              <wp:posOffset>-150952</wp:posOffset>
            </wp:positionH>
            <wp:positionV relativeFrom="paragraph">
              <wp:posOffset>2600696</wp:posOffset>
            </wp:positionV>
            <wp:extent cx="151200" cy="180000"/>
            <wp:effectExtent l="0" t="0" r="1270" b="0"/>
            <wp:wrapNone/>
            <wp:docPr id="239" name="그림 239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4B0048D" wp14:editId="2FAB6D6A">
                <wp:simplePos x="0" y="0"/>
                <wp:positionH relativeFrom="column">
                  <wp:posOffset>21590</wp:posOffset>
                </wp:positionH>
                <wp:positionV relativeFrom="paragraph">
                  <wp:posOffset>2602642</wp:posOffset>
                </wp:positionV>
                <wp:extent cx="6104255" cy="527661"/>
                <wp:effectExtent l="0" t="0" r="10795" b="25400"/>
                <wp:wrapNone/>
                <wp:docPr id="238" name="모서리가 둥근 직사각형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527661"/>
                        </a:xfrm>
                        <a:prstGeom prst="roundRect">
                          <a:avLst>
                            <a:gd name="adj" fmla="val 274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CA17EA" id="모서리가 둥근 직사각형 238" o:spid="_x0000_s1026" style="position:absolute;left:0;text-align:left;margin-left:1.7pt;margin-top:204.95pt;width:480.65pt;height:41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" filled="f" strokecolor="#7030a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C888B7F" wp14:editId="0D5C4C13">
                <wp:simplePos x="0" y="0"/>
                <wp:positionH relativeFrom="column">
                  <wp:posOffset>5609458</wp:posOffset>
                </wp:positionH>
                <wp:positionV relativeFrom="paragraph">
                  <wp:posOffset>2466422</wp:posOffset>
                </wp:positionV>
                <wp:extent cx="510540" cy="142240"/>
                <wp:effectExtent l="0" t="0" r="22860" b="10160"/>
                <wp:wrapNone/>
                <wp:docPr id="236" name="모서리가 둥근 직사각형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422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46534F" id="모서리가 둥근 직사각형 236" o:spid="_x0000_s1026" style="position:absolute;left:0;text-align:left;margin-left:441.7pt;margin-top:194.2pt;width:40.2pt;height:11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" filled="f" strokecolor="#c00000"/>
            </w:pict>
          </mc:Fallback>
        </mc:AlternateContent>
      </w:r>
      <w:r w:rsidRPr="00904568">
        <w:rPr>
          <w:noProof/>
        </w:rPr>
        <w:drawing>
          <wp:anchor distT="0" distB="0" distL="114300" distR="114300" simplePos="0" relativeHeight="251914240" behindDoc="0" locked="0" layoutInCell="1" allowOverlap="1" wp14:anchorId="098325FB" wp14:editId="0754C88E">
            <wp:simplePos x="0" y="0"/>
            <wp:positionH relativeFrom="column">
              <wp:posOffset>5441092</wp:posOffset>
            </wp:positionH>
            <wp:positionV relativeFrom="paragraph">
              <wp:posOffset>2463800</wp:posOffset>
            </wp:positionV>
            <wp:extent cx="151200" cy="180000"/>
            <wp:effectExtent l="0" t="0" r="1270" b="0"/>
            <wp:wrapNone/>
            <wp:docPr id="237" name="그림 237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568">
        <w:rPr>
          <w:noProof/>
        </w:rPr>
        <w:drawing>
          <wp:anchor distT="0" distB="0" distL="114300" distR="114300" simplePos="0" relativeHeight="251910144" behindDoc="0" locked="0" layoutInCell="1" allowOverlap="1" wp14:anchorId="307963D6" wp14:editId="3BF7D77E">
            <wp:simplePos x="0" y="0"/>
            <wp:positionH relativeFrom="column">
              <wp:posOffset>5067935</wp:posOffset>
            </wp:positionH>
            <wp:positionV relativeFrom="paragraph">
              <wp:posOffset>1905412</wp:posOffset>
            </wp:positionV>
            <wp:extent cx="151130" cy="179705"/>
            <wp:effectExtent l="0" t="0" r="1270" b="0"/>
            <wp:wrapNone/>
            <wp:docPr id="232" name="그림 232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0AEEDFB" wp14:editId="41EC79FE">
                <wp:simplePos x="0" y="0"/>
                <wp:positionH relativeFrom="column">
                  <wp:posOffset>5241290</wp:posOffset>
                </wp:positionH>
                <wp:positionV relativeFrom="paragraph">
                  <wp:posOffset>1913667</wp:posOffset>
                </wp:positionV>
                <wp:extent cx="884374" cy="142503"/>
                <wp:effectExtent l="0" t="0" r="11430" b="10160"/>
                <wp:wrapNone/>
                <wp:docPr id="231" name="모서리가 둥근 직사각형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374" cy="14250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DD31AB" id="모서리가 둥근 직사각형 231" o:spid="_x0000_s1026" style="position:absolute;left:0;text-align:left;margin-left:412.7pt;margin-top:150.7pt;width:69.65pt;height:11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" filled="f" strokecolor="#c00000"/>
            </w:pict>
          </mc:Fallback>
        </mc:AlternateContent>
      </w:r>
      <w:r w:rsidRPr="00474867">
        <w:rPr>
          <w:noProof/>
        </w:rPr>
        <w:drawing>
          <wp:anchor distT="0" distB="0" distL="114300" distR="114300" simplePos="0" relativeHeight="251906048" behindDoc="0" locked="0" layoutInCell="1" allowOverlap="1" wp14:anchorId="727BD995" wp14:editId="14571122">
            <wp:simplePos x="0" y="0"/>
            <wp:positionH relativeFrom="column">
              <wp:posOffset>-151130</wp:posOffset>
            </wp:positionH>
            <wp:positionV relativeFrom="paragraph">
              <wp:posOffset>937483</wp:posOffset>
            </wp:positionV>
            <wp:extent cx="151130" cy="179705"/>
            <wp:effectExtent l="0" t="0" r="1270" b="0"/>
            <wp:wrapNone/>
            <wp:docPr id="230" name="그림 230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2EA2294" wp14:editId="2B3D4EF3">
                <wp:simplePos x="0" y="0"/>
                <wp:positionH relativeFrom="column">
                  <wp:posOffset>22118</wp:posOffset>
                </wp:positionH>
                <wp:positionV relativeFrom="paragraph">
                  <wp:posOffset>976069</wp:posOffset>
                </wp:positionV>
                <wp:extent cx="6104255" cy="1478280"/>
                <wp:effectExtent l="0" t="0" r="10795" b="26670"/>
                <wp:wrapNone/>
                <wp:docPr id="8" name="모서리가 둥근 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478280"/>
                        </a:xfrm>
                        <a:prstGeom prst="roundRect">
                          <a:avLst>
                            <a:gd name="adj" fmla="val 274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309E253" id="모서리가 둥근 직사각형 8" o:spid="_x0000_s1026" style="position:absolute;left:0;text-align:left;margin-left:1.75pt;margin-top:76.85pt;width:480.65pt;height:116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" filled="f" strokecolor="#7030a0"/>
            </w:pict>
          </mc:Fallback>
        </mc:AlternateContent>
      </w:r>
      <w:r w:rsidR="00E045D9" w:rsidRPr="00904568">
        <w:rPr>
          <w:noProof/>
        </w:rPr>
        <w:drawing>
          <wp:anchor distT="0" distB="0" distL="114300" distR="114300" simplePos="0" relativeHeight="251901952" behindDoc="0" locked="0" layoutInCell="1" allowOverlap="1" wp14:anchorId="2548DB81" wp14:editId="7719AD97">
            <wp:simplePos x="0" y="0"/>
            <wp:positionH relativeFrom="column">
              <wp:posOffset>1910938</wp:posOffset>
            </wp:positionH>
            <wp:positionV relativeFrom="paragraph">
              <wp:posOffset>223520</wp:posOffset>
            </wp:positionV>
            <wp:extent cx="147600" cy="180000"/>
            <wp:effectExtent l="0" t="0" r="5080" b="0"/>
            <wp:wrapNone/>
            <wp:docPr id="229" name="그림 229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5D9" w:rsidRPr="00904568">
        <w:rPr>
          <w:rFonts w:hint="eastAsia"/>
          <w:noProof/>
        </w:rPr>
        <w:drawing>
          <wp:anchor distT="0" distB="0" distL="114300" distR="114300" simplePos="0" relativeHeight="251899904" behindDoc="0" locked="0" layoutInCell="1" allowOverlap="1" wp14:anchorId="5EFCF061" wp14:editId="289EAE8A">
            <wp:simplePos x="0" y="0"/>
            <wp:positionH relativeFrom="column">
              <wp:posOffset>3799617</wp:posOffset>
            </wp:positionH>
            <wp:positionV relativeFrom="paragraph">
              <wp:posOffset>94615</wp:posOffset>
            </wp:positionV>
            <wp:extent cx="151130" cy="179705"/>
            <wp:effectExtent l="0" t="0" r="1270" b="0"/>
            <wp:wrapNone/>
            <wp:docPr id="228" name="그림 228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5D9" w:rsidRPr="00E045D9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603F961" wp14:editId="7182D4B4">
                <wp:simplePos x="0" y="0"/>
                <wp:positionH relativeFrom="column">
                  <wp:posOffset>3507526</wp:posOffset>
                </wp:positionH>
                <wp:positionV relativeFrom="paragraph">
                  <wp:posOffset>192298</wp:posOffset>
                </wp:positionV>
                <wp:extent cx="255270" cy="147419"/>
                <wp:effectExtent l="38100" t="0" r="30480" b="62230"/>
                <wp:wrapNone/>
                <wp:docPr id="226" name="직선 화살표 연결선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" cy="147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70BD86" id="직선 화살표 연결선 226" o:spid="_x0000_s1026" type="#_x0000_t32" style="position:absolute;left:0;text-align:left;margin-left:276.2pt;margin-top:15.15pt;width:20.1pt;height:11.6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" strokecolor="#4579b8 [3044]">
                <v:stroke endarrow="block"/>
              </v:shape>
            </w:pict>
          </mc:Fallback>
        </mc:AlternateContent>
      </w:r>
      <w:r w:rsidR="00E045D9" w:rsidRPr="00E045D9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7A25B92" wp14:editId="3A9FDABD">
                <wp:simplePos x="0" y="0"/>
                <wp:positionH relativeFrom="column">
                  <wp:posOffset>3996055</wp:posOffset>
                </wp:positionH>
                <wp:positionV relativeFrom="paragraph">
                  <wp:posOffset>189230</wp:posOffset>
                </wp:positionV>
                <wp:extent cx="271302" cy="149950"/>
                <wp:effectExtent l="0" t="0" r="71755" b="59690"/>
                <wp:wrapNone/>
                <wp:docPr id="227" name="직선 화살표 연결선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302" cy="14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2AB4B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227" o:spid="_x0000_s1026" type="#_x0000_t32" style="position:absolute;left:0;text-align:left;margin-left:314.65pt;margin-top:14.9pt;width:21.35pt;height:11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" strokecolor="#4579b8 [3044]">
                <v:stroke endarrow="block"/>
              </v:shape>
            </w:pict>
          </mc:Fallback>
        </mc:AlternateContent>
      </w:r>
      <w:r w:rsidR="00E045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CBE3690" wp14:editId="38401DFC">
                <wp:simplePos x="0" y="0"/>
                <wp:positionH relativeFrom="column">
                  <wp:posOffset>4077541</wp:posOffset>
                </wp:positionH>
                <wp:positionV relativeFrom="paragraph">
                  <wp:posOffset>411991</wp:posOffset>
                </wp:positionV>
                <wp:extent cx="1211283" cy="155253"/>
                <wp:effectExtent l="0" t="0" r="27305" b="16510"/>
                <wp:wrapNone/>
                <wp:docPr id="225" name="모서리가 둥근 직사각형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83" cy="1552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5B4310B" id="모서리가 둥근 직사각형 225" o:spid="_x0000_s1026" style="position:absolute;left:0;text-align:left;margin-left:321.05pt;margin-top:32.45pt;width:95.4pt;height:12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" filled="f" strokecolor="#c00000"/>
            </w:pict>
          </mc:Fallback>
        </mc:AlternateContent>
      </w:r>
      <w:r w:rsidR="00E045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A06BC55" wp14:editId="1F73F215">
                <wp:simplePos x="0" y="0"/>
                <wp:positionH relativeFrom="column">
                  <wp:posOffset>2076038</wp:posOffset>
                </wp:positionH>
                <wp:positionV relativeFrom="paragraph">
                  <wp:posOffset>411480</wp:posOffset>
                </wp:positionV>
                <wp:extent cx="1543793" cy="155253"/>
                <wp:effectExtent l="0" t="0" r="18415" b="16510"/>
                <wp:wrapNone/>
                <wp:docPr id="21" name="모서리가 둥근 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3" cy="1552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E3A3FCA" id="모서리가 둥근 직사각형 21" o:spid="_x0000_s1026" style="position:absolute;left:0;text-align:left;margin-left:163.45pt;margin-top:32.4pt;width:121.55pt;height:12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" filled="f" strokecolor="#c00000"/>
            </w:pict>
          </mc:Fallback>
        </mc:AlternateContent>
      </w:r>
      <w:r w:rsidR="00E045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5E527FA" wp14:editId="733BA970">
                <wp:simplePos x="0" y="0"/>
                <wp:positionH relativeFrom="column">
                  <wp:posOffset>25812</wp:posOffset>
                </wp:positionH>
                <wp:positionV relativeFrom="paragraph">
                  <wp:posOffset>410845</wp:posOffset>
                </wp:positionV>
                <wp:extent cx="2037756" cy="155253"/>
                <wp:effectExtent l="0" t="0" r="19685" b="16510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56" cy="1552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45DDA2F" id="모서리가 둥근 직사각형 15" o:spid="_x0000_s1026" style="position:absolute;left:0;text-align:left;margin-left:2.05pt;margin-top:32.35pt;width:160.45pt;height:12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" filled="f" strokecolor="#c00000"/>
            </w:pict>
          </mc:Fallback>
        </mc:AlternateContent>
      </w:r>
      <w:r w:rsidR="00B806E1">
        <w:rPr>
          <w:noProof/>
        </w:rPr>
        <w:drawing>
          <wp:inline distT="0" distB="0" distL="0" distR="0" wp14:anchorId="5B9A5CDE" wp14:editId="4BE9A742">
            <wp:extent cx="6112127" cy="3116580"/>
            <wp:effectExtent l="19050" t="19050" r="22225" b="266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27" cy="3116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5F53" w:rsidRPr="009444BA" w:rsidRDefault="00C16FEA" w:rsidP="009444BA">
      <w:pPr>
        <w:pStyle w:val="a"/>
        <w:numPr>
          <w:ilvl w:val="0"/>
          <w:numId w:val="0"/>
        </w:numPr>
      </w:pP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D694147" wp14:editId="59FA311C">
                <wp:simplePos x="0" y="0"/>
                <wp:positionH relativeFrom="column">
                  <wp:posOffset>4431030</wp:posOffset>
                </wp:positionH>
                <wp:positionV relativeFrom="paragraph">
                  <wp:posOffset>165100</wp:posOffset>
                </wp:positionV>
                <wp:extent cx="1651000" cy="1285875"/>
                <wp:effectExtent l="19050" t="19050" r="25400" b="28575"/>
                <wp:wrapNone/>
                <wp:docPr id="189" name="그룹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190" name="그림 190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1" name="모서리가 둥근 직사각형 191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2F52983" id="그룹 189" o:spid="_x0000_s1026" style="position:absolute;left:0;text-align:left;margin-left:348.9pt;margin-top:13pt;width:130pt;height:101.25pt;z-index:251865088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">
                <v:shape id="그림 190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" stroked="t" strokecolor="windowText">
                  <v:stroke joinstyle="round"/>
                  <v:imagedata r:id="rId27" o:title="한시적 급여특례 인정 기준 운영 안내 팝업창" croptop="1595f" cropbottom="5573f" cropleft="1366f"/>
                  <v:path arrowok="t"/>
                </v:shape>
                <v:roundrect id="모서리가 둥근 직사각형 191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" filled="f" strokecolor="#c00000"/>
              </v:group>
            </w:pict>
          </mc:Fallback>
        </mc:AlternateContent>
      </w: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43F2744" wp14:editId="65D24DAB">
                <wp:simplePos x="0" y="0"/>
                <wp:positionH relativeFrom="column">
                  <wp:posOffset>2903520</wp:posOffset>
                </wp:positionH>
                <wp:positionV relativeFrom="paragraph">
                  <wp:posOffset>160762</wp:posOffset>
                </wp:positionV>
                <wp:extent cx="1461135" cy="863600"/>
                <wp:effectExtent l="19050" t="19050" r="24765" b="12700"/>
                <wp:wrapNone/>
                <wp:docPr id="192" name="그룹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193" name="그림 193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4" name="모서리가 둥근 직사각형 194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0AF13B5" id="그룹 192" o:spid="_x0000_s1026" style="position:absolute;left:0;text-align:left;margin-left:228.6pt;margin-top:12.65pt;width:115.05pt;height:68pt;z-index:251866112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">
                <v:shape id="그림 193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" stroked="t" strokecolor="windowText" strokeweight=".25pt">
                  <v:stroke joinstyle="round"/>
                  <v:imagedata r:id="rId26" o:title="한시적 급여특례 인정 대상 확인 팝업창" croptop="1477f" cropbottom="1724f" cropleft="1602f" cropright="1022f"/>
                  <v:path arrowok="t"/>
                </v:shape>
                <v:roundrect id="모서리가 둥근 직사각형 194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" filled="f" strokecolor="#c00000"/>
              </v:group>
            </w:pict>
          </mc:Fallback>
        </mc:AlternateContent>
      </w:r>
    </w:p>
    <w:p w:rsidR="009444BA" w:rsidRDefault="009444BA" w:rsidP="00AC021A">
      <w:pPr>
        <w:pStyle w:val="a"/>
        <w:numPr>
          <w:ilvl w:val="2"/>
          <w:numId w:val="37"/>
        </w:numPr>
        <w:ind w:left="284" w:hanging="283"/>
      </w:pPr>
      <w:r>
        <w:rPr>
          <w:rFonts w:hint="eastAsia"/>
        </w:rPr>
        <w:t>요양비종류 :</w:t>
      </w:r>
      <w:r>
        <w:t xml:space="preserve"> </w:t>
      </w:r>
      <w:r>
        <w:rPr>
          <w:rFonts w:hint="eastAsia"/>
        </w:rPr>
        <w:t>당뇨병소모성재료를 선택한다.</w:t>
      </w:r>
    </w:p>
    <w:p w:rsidR="009444BA" w:rsidRDefault="006D0E73" w:rsidP="00AC021A">
      <w:pPr>
        <w:pStyle w:val="a"/>
        <w:numPr>
          <w:ilvl w:val="2"/>
          <w:numId w:val="37"/>
        </w:numPr>
        <w:ind w:left="284" w:hanging="283"/>
      </w:pPr>
      <w:r>
        <w:rPr>
          <w:rFonts w:hint="eastAsia"/>
        </w:rPr>
        <w:t>주민번호/성명 : 수진자의 주민번호와 성명을</w:t>
      </w:r>
    </w:p>
    <w:p w:rsidR="006D0E73" w:rsidRDefault="006D0E73" w:rsidP="006D0E73">
      <w:pPr>
        <w:pStyle w:val="a"/>
        <w:numPr>
          <w:ilvl w:val="0"/>
          <w:numId w:val="0"/>
        </w:numPr>
        <w:ind w:firstLineChars="150" w:firstLine="300"/>
        <w:rPr>
          <w:b/>
        </w:rPr>
      </w:pPr>
      <w:r>
        <w:rPr>
          <w:rFonts w:hint="eastAsia"/>
        </w:rPr>
        <w:t>입력한다.</w:t>
      </w:r>
    </w:p>
    <w:p w:rsidR="009444BA" w:rsidRDefault="006D0E73" w:rsidP="00AC021A">
      <w:pPr>
        <w:pStyle w:val="a"/>
        <w:numPr>
          <w:ilvl w:val="2"/>
          <w:numId w:val="37"/>
        </w:numPr>
        <w:ind w:left="284" w:hanging="283"/>
      </w:pPr>
      <w:r>
        <w:rPr>
          <w:rFonts w:hint="eastAsia"/>
        </w:rPr>
        <w:t>당뇨소모성재료 상세정보 입력</w:t>
      </w:r>
    </w:p>
    <w:p w:rsidR="006D0E73" w:rsidRPr="006D0E73" w:rsidRDefault="006D0E73" w:rsidP="006D0E73">
      <w:pPr>
        <w:ind w:firstLineChars="100" w:firstLine="200"/>
        <w:rPr>
          <w:b/>
        </w:rPr>
      </w:pPr>
      <w:r w:rsidRPr="006D0E73">
        <w:rPr>
          <w:rFonts w:hint="eastAsia"/>
        </w:rPr>
        <w:t>- 처방전발행일</w:t>
      </w:r>
      <w:r w:rsidRPr="006D0E73">
        <w:rPr>
          <w:rFonts w:hint="eastAsia"/>
          <w:b/>
        </w:rPr>
        <w:t xml:space="preserve"> : </w:t>
      </w:r>
      <w:r w:rsidRPr="006D0E73">
        <w:rPr>
          <w:rFonts w:hint="eastAsia"/>
        </w:rPr>
        <w:t>처방전발행일자를 입력한다.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200" w:firstLine="400"/>
      </w:pPr>
      <w:r>
        <w:rPr>
          <w:rFonts w:hint="eastAsia"/>
        </w:rPr>
        <w:t>당뇨구분 : 제1형당뇨 / 제2형당뇨 / 임신성당뇨 중 해당하는 것에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200" w:firstLine="400"/>
      </w:pPr>
      <w:r>
        <w:rPr>
          <w:rFonts w:hint="eastAsia"/>
        </w:rPr>
        <w:t>체크한다.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200" w:firstLine="400"/>
      </w:pPr>
      <w:r>
        <w:t>*</w:t>
      </w:r>
      <w:r>
        <w:rPr>
          <w:rFonts w:hint="eastAsia"/>
        </w:rPr>
        <w:t>제1형은 연속혈당측전용 전극(센서)</w:t>
      </w:r>
      <w:r>
        <w:t xml:space="preserve"> </w:t>
      </w:r>
      <w:r>
        <w:rPr>
          <w:rFonts w:hint="eastAsia"/>
        </w:rPr>
        <w:t>선택 가능.</w:t>
      </w:r>
    </w:p>
    <w:p w:rsidR="00607A8D" w:rsidRDefault="00607A8D" w:rsidP="00607A8D">
      <w:pPr>
        <w:pStyle w:val="a"/>
        <w:numPr>
          <w:ilvl w:val="0"/>
          <w:numId w:val="0"/>
        </w:numPr>
        <w:ind w:firstLine="195"/>
      </w:pPr>
      <w:r>
        <w:rPr>
          <w:rFonts w:hint="eastAsia"/>
        </w:rPr>
        <w:t xml:space="preserve">- 인슐린투여 </w:t>
      </w:r>
      <w:r>
        <w:t xml:space="preserve">: </w:t>
      </w:r>
      <w:r>
        <w:rPr>
          <w:rFonts w:hint="eastAsia"/>
        </w:rPr>
        <w:t xml:space="preserve"> 투여/미투여 확인하여 체크한다..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의사면허번호 </w:t>
      </w:r>
      <w:r>
        <w:t xml:space="preserve">: </w:t>
      </w:r>
      <w:r>
        <w:rPr>
          <w:rFonts w:hint="eastAsia"/>
        </w:rPr>
        <w:t>의사면허번호를 입력한다.</w:t>
      </w:r>
      <w:r>
        <w:t xml:space="preserve"> 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200" w:firstLine="400"/>
      </w:pPr>
      <w:r>
        <w:rPr>
          <w:rFonts w:hint="eastAsia"/>
        </w:rPr>
        <w:t>*의사면허번호 정상입력 시 의사명/요양기관/전문의번호/전문과목은 자동입력됨.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상병 </w:t>
      </w:r>
      <w:r>
        <w:t xml:space="preserve">: </w:t>
      </w:r>
      <w:r>
        <w:rPr>
          <w:rFonts w:hint="eastAsia"/>
        </w:rPr>
        <w:t>상병코드 및 상병명 조회하여 입력한다.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100" w:firstLine="200"/>
      </w:pPr>
      <w:r>
        <w:t xml:space="preserve">- </w:t>
      </w:r>
      <w:r>
        <w:rPr>
          <w:rFonts w:hint="eastAsia"/>
        </w:rPr>
        <w:t>혈당검사횟수/인슐린주사횟수 입력한다.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100" w:firstLine="200"/>
      </w:pPr>
      <w:r>
        <w:t>-</w:t>
      </w:r>
      <w:r>
        <w:rPr>
          <w:rFonts w:hint="eastAsia"/>
        </w:rPr>
        <w:t xml:space="preserve"> 구입일 : 구입일을 입력한다.</w:t>
      </w:r>
    </w:p>
    <w:p w:rsidR="00607A8D" w:rsidRDefault="00607A8D" w:rsidP="00607A8D">
      <w:pPr>
        <w:pStyle w:val="a"/>
        <w:numPr>
          <w:ilvl w:val="0"/>
          <w:numId w:val="0"/>
        </w:numPr>
        <w:ind w:firstLineChars="100" w:firstLine="200"/>
      </w:pPr>
      <w:r>
        <w:t xml:space="preserve">- </w:t>
      </w:r>
      <w:r>
        <w:rPr>
          <w:rFonts w:hint="eastAsia"/>
        </w:rPr>
        <w:t xml:space="preserve">사용개시일 </w:t>
      </w:r>
      <w:r>
        <w:t xml:space="preserve">: </w:t>
      </w:r>
      <w:r>
        <w:rPr>
          <w:rFonts w:hint="eastAsia"/>
        </w:rPr>
        <w:t>사용개시일을 입력한다.</w:t>
      </w:r>
    </w:p>
    <w:p w:rsidR="00607A8D" w:rsidRPr="00607A8D" w:rsidRDefault="00607A8D" w:rsidP="00607A8D">
      <w:pPr>
        <w:pStyle w:val="a"/>
        <w:numPr>
          <w:ilvl w:val="0"/>
          <w:numId w:val="0"/>
        </w:numPr>
        <w:ind w:firstLineChars="100" w:firstLine="200"/>
      </w:pPr>
      <w:r>
        <w:t xml:space="preserve">- </w:t>
      </w:r>
      <w:r>
        <w:rPr>
          <w:rFonts w:hint="eastAsia"/>
        </w:rPr>
        <w:t xml:space="preserve">지급일수 </w:t>
      </w:r>
      <w:r>
        <w:t xml:space="preserve">: </w:t>
      </w:r>
      <w:r>
        <w:rPr>
          <w:rFonts w:hint="eastAsia"/>
        </w:rPr>
        <w:t>지급일수(청구일수)를 입력한다.</w:t>
      </w:r>
    </w:p>
    <w:p w:rsidR="00515794" w:rsidRPr="009444BA" w:rsidRDefault="00515794" w:rsidP="00515794">
      <w:pPr>
        <w:pStyle w:val="a"/>
        <w:numPr>
          <w:ilvl w:val="2"/>
          <w:numId w:val="37"/>
        </w:numPr>
        <w:ind w:left="284" w:hanging="283"/>
      </w:pPr>
      <w:r>
        <w:rPr>
          <w:rFonts w:hint="eastAsia"/>
        </w:rPr>
        <w:t>제품사용내역등록(식별번호등록)</w:t>
      </w:r>
      <w:r>
        <w:t xml:space="preserve"> : “</w:t>
      </w:r>
      <w:r>
        <w:rPr>
          <w:rFonts w:hint="eastAsia"/>
        </w:rPr>
        <w:t>제품사용내역등록(식별번호등록)</w:t>
      </w:r>
      <w:r>
        <w:t>” 버튼을 클릭하여</w:t>
      </w:r>
      <w:r>
        <w:rPr>
          <w:rFonts w:hint="eastAsia"/>
        </w:rPr>
        <w:t xml:space="preserve"> 팝업화면을 오픈한다. 세금계산서(거래명세서)등 내용을 입력한 후 적용 버튼을 클릭한다.</w:t>
      </w:r>
    </w:p>
    <w:p w:rsidR="00515794" w:rsidRPr="00217AD8" w:rsidRDefault="00515794" w:rsidP="00515794">
      <w:pPr>
        <w:pStyle w:val="a"/>
        <w:numPr>
          <w:ilvl w:val="0"/>
          <w:numId w:val="0"/>
        </w:numPr>
        <w:ind w:leftChars="150" w:left="300"/>
        <w:rPr>
          <w:spacing w:val="-20"/>
        </w:rPr>
      </w:pPr>
      <w:r w:rsidRPr="00C95ADF">
        <w:rPr>
          <w:spacing w:val="-20"/>
        </w:rPr>
        <w:t>*</w:t>
      </w:r>
      <w:r w:rsidRPr="00C95ADF">
        <w:rPr>
          <w:rFonts w:hint="eastAsia"/>
          <w:spacing w:val="-16"/>
        </w:rPr>
        <w:t>연속혈당측전용 전극을 제외한 소모성재료의 경우:</w:t>
      </w:r>
      <w:r w:rsidRPr="00C95ADF">
        <w:rPr>
          <w:spacing w:val="-16"/>
        </w:rPr>
        <w:t xml:space="preserve"> </w:t>
      </w:r>
      <w:r w:rsidRPr="00C95ADF">
        <w:rPr>
          <w:rFonts w:hint="eastAsia"/>
          <w:spacing w:val="-16"/>
        </w:rPr>
        <w:t>입력완료되면 산정기준금액/기준금액/본인부담금 등 자동입력됨.</w:t>
      </w:r>
    </w:p>
    <w:p w:rsidR="00515794" w:rsidRDefault="00AE5729" w:rsidP="00515794">
      <w:pPr>
        <w:pStyle w:val="a"/>
        <w:numPr>
          <w:ilvl w:val="0"/>
          <w:numId w:val="0"/>
        </w:numPr>
        <w:ind w:leftChars="200" w:left="400"/>
      </w:pPr>
      <w:r w:rsidRPr="00AE5729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3BD234" wp14:editId="0DFBD688">
                <wp:simplePos x="0" y="0"/>
                <wp:positionH relativeFrom="column">
                  <wp:posOffset>3439366</wp:posOffset>
                </wp:positionH>
                <wp:positionV relativeFrom="paragraph">
                  <wp:posOffset>499745</wp:posOffset>
                </wp:positionV>
                <wp:extent cx="338275" cy="153281"/>
                <wp:effectExtent l="0" t="0" r="24130" b="18415"/>
                <wp:wrapNone/>
                <wp:docPr id="293" name="모서리가 둥근 직사각형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39BD6A9" id="모서리가 둥근 직사각형 293" o:spid="_x0000_s1026" style="position:absolute;left:0;text-align:left;margin-left:270.8pt;margin-top:39.35pt;width:26.65pt;height:12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" filled="f" strokecolor="#c00000"/>
            </w:pict>
          </mc:Fallback>
        </mc:AlternateContent>
      </w: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C3BD234" wp14:editId="0DFBD688">
                <wp:simplePos x="0" y="0"/>
                <wp:positionH relativeFrom="column">
                  <wp:posOffset>3555563</wp:posOffset>
                </wp:positionH>
                <wp:positionV relativeFrom="paragraph">
                  <wp:posOffset>151765</wp:posOffset>
                </wp:positionV>
                <wp:extent cx="248421" cy="153281"/>
                <wp:effectExtent l="0" t="0" r="18415" b="18415"/>
                <wp:wrapNone/>
                <wp:docPr id="292" name="모서리가 둥근 직사각형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0D5B5A4" id="모서리가 둥근 직사각형 292" o:spid="_x0000_s1026" style="position:absolute;left:0;text-align:left;margin-left:279.95pt;margin-top:11.95pt;width:19.55pt;height:12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" filled="f" strokecolor="#c00000"/>
            </w:pict>
          </mc:Fallback>
        </mc:AlternateContent>
      </w:r>
      <w:r w:rsidR="00515794">
        <w:rPr>
          <w:noProof/>
        </w:rPr>
        <w:drawing>
          <wp:inline distT="0" distB="0" distL="0" distR="0" wp14:anchorId="2FC48ECC" wp14:editId="22A6FDAE">
            <wp:extent cx="3912919" cy="2624326"/>
            <wp:effectExtent l="0" t="0" r="0" b="508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98" cy="26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94" w:rsidRDefault="00515794" w:rsidP="00515794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Pr="00515794">
        <w:rPr>
          <w:rFonts w:hint="eastAsia"/>
        </w:rPr>
        <w:t>연속혈당측정용 전극(센서) :</w:t>
      </w:r>
    </w:p>
    <w:p w:rsidR="00515794" w:rsidRDefault="00515794" w:rsidP="00515794">
      <w:pPr>
        <w:pStyle w:val="a"/>
        <w:numPr>
          <w:ilvl w:val="0"/>
          <w:numId w:val="0"/>
        </w:numPr>
        <w:ind w:left="195"/>
      </w:pPr>
      <w:r>
        <w:t>“</w:t>
      </w:r>
      <w:r>
        <w:rPr>
          <w:rFonts w:hint="eastAsia"/>
        </w:rPr>
        <w:t>제품사용내역등록(식별번호등록)</w:t>
      </w:r>
      <w:r>
        <w:t>” 버튼을 클릭하여</w:t>
      </w:r>
      <w:r>
        <w:rPr>
          <w:rFonts w:hint="eastAsia"/>
        </w:rPr>
        <w:t xml:space="preserve"> 팝업화면을 오픈한다.</w:t>
      </w:r>
      <w:r>
        <w:t xml:space="preserve"> </w:t>
      </w:r>
      <w:r>
        <w:rPr>
          <w:rFonts w:hint="eastAsia"/>
        </w:rPr>
        <w:t>세금계산서(거래명세서) 내용을 입력한 후 적용 버튼을 클릭한다. (제품</w:t>
      </w:r>
      <w:r w:rsidRPr="0000776B">
        <w:t xml:space="preserve">식별번호(시리얼넘버) </w:t>
      </w:r>
      <w:r>
        <w:rPr>
          <w:rFonts w:hint="eastAsia"/>
        </w:rPr>
        <w:t>등록)</w:t>
      </w:r>
    </w:p>
    <w:p w:rsidR="00515794" w:rsidRPr="00217AD8" w:rsidRDefault="00515794" w:rsidP="00515794">
      <w:pPr>
        <w:pStyle w:val="a"/>
        <w:numPr>
          <w:ilvl w:val="0"/>
          <w:numId w:val="0"/>
        </w:numPr>
        <w:ind w:left="195"/>
      </w:pPr>
      <w:r>
        <w:t>*</w:t>
      </w:r>
      <w:r>
        <w:rPr>
          <w:rFonts w:hint="eastAsia"/>
        </w:rPr>
        <w:t>연속혈당측전용 전극(센서)은 구입일과 사용개시일 입력 시 상단의 당뇨병 소모성재료 처방정보 활성화 됨.(연속혈당측정기간/착용일수/착용비율/당평균값/변동계수/표준편차/당화혈색소 검사시행일/당활혈색소 검사수치 입력.</w:t>
      </w:r>
      <w:r>
        <w:t>)</w:t>
      </w:r>
    </w:p>
    <w:p w:rsidR="00515794" w:rsidRDefault="00AE5729" w:rsidP="00515794">
      <w:pPr>
        <w:pStyle w:val="a"/>
        <w:numPr>
          <w:ilvl w:val="0"/>
          <w:numId w:val="0"/>
        </w:numPr>
        <w:jc w:val="both"/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977A3A5" wp14:editId="1DCDA8FD">
                <wp:simplePos x="0" y="0"/>
                <wp:positionH relativeFrom="column">
                  <wp:posOffset>5542302</wp:posOffset>
                </wp:positionH>
                <wp:positionV relativeFrom="paragraph">
                  <wp:posOffset>130546</wp:posOffset>
                </wp:positionV>
                <wp:extent cx="248421" cy="153281"/>
                <wp:effectExtent l="0" t="0" r="18415" b="18415"/>
                <wp:wrapNone/>
                <wp:docPr id="291" name="모서리가 둥근 직사각형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18EC07" id="모서리가 둥근 직사각형 291" o:spid="_x0000_s1026" style="position:absolute;left:0;text-align:left;margin-left:436.4pt;margin-top:10.3pt;width:19.55pt;height:12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" filled="f" strokecolor="#c00000"/>
            </w:pict>
          </mc:Fallback>
        </mc:AlternateContent>
      </w: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1BD04F5" wp14:editId="2B741541">
                <wp:simplePos x="0" y="0"/>
                <wp:positionH relativeFrom="column">
                  <wp:posOffset>2482953</wp:posOffset>
                </wp:positionH>
                <wp:positionV relativeFrom="paragraph">
                  <wp:posOffset>116176</wp:posOffset>
                </wp:positionV>
                <wp:extent cx="248421" cy="153281"/>
                <wp:effectExtent l="0" t="0" r="18415" b="18415"/>
                <wp:wrapNone/>
                <wp:docPr id="290" name="모서리가 둥근 직사각형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DA14987" id="모서리가 둥근 직사각형 290" o:spid="_x0000_s1026" style="position:absolute;left:0;text-align:left;margin-left:195.5pt;margin-top:9.15pt;width:19.55pt;height:12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" filled="f" strokecolor="#c00000"/>
            </w:pict>
          </mc:Fallback>
        </mc:AlternateContent>
      </w:r>
      <w:r w:rsidR="00515794">
        <w:rPr>
          <w:noProof/>
        </w:rPr>
        <w:drawing>
          <wp:inline distT="0" distB="0" distL="0" distR="0" wp14:anchorId="053108E4" wp14:editId="452ED909">
            <wp:extent cx="2980707" cy="2191149"/>
            <wp:effectExtent l="0" t="0" r="0" b="0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36" cy="22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794">
        <w:rPr>
          <w:rFonts w:hint="eastAsia"/>
        </w:rPr>
        <w:t xml:space="preserve"> </w:t>
      </w:r>
      <w:r w:rsidR="00515794">
        <w:rPr>
          <w:rFonts w:hint="eastAsia"/>
          <w:noProof/>
        </w:rPr>
        <w:drawing>
          <wp:inline distT="0" distB="0" distL="0" distR="0" wp14:anchorId="31490FAD" wp14:editId="5AEB3EC8">
            <wp:extent cx="2939142" cy="2151849"/>
            <wp:effectExtent l="19050" t="19050" r="13970" b="2032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22" cy="21918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794" w:rsidRDefault="00515794" w:rsidP="00515794">
      <w:pPr>
        <w:pStyle w:val="a"/>
        <w:numPr>
          <w:ilvl w:val="2"/>
          <w:numId w:val="37"/>
        </w:numPr>
        <w:ind w:left="284" w:hanging="283"/>
      </w:pPr>
      <w:r>
        <w:rPr>
          <w:rFonts w:hint="eastAsia"/>
        </w:rPr>
        <w:t xml:space="preserve">당뇨병소모성재료 </w:t>
      </w:r>
      <w:r w:rsidRPr="0057674B">
        <w:rPr>
          <w:rFonts w:hint="eastAsia"/>
        </w:rPr>
        <w:t>청구</w:t>
      </w:r>
      <w:r w:rsidRPr="0057674B">
        <w:t xml:space="preserve"> </w:t>
      </w:r>
      <w:r>
        <w:rPr>
          <w:rFonts w:hint="eastAsia"/>
        </w:rPr>
        <w:t>제출서류를</w:t>
      </w:r>
      <w:r w:rsidRPr="0057674B">
        <w:t xml:space="preserve"> 첨부파일</w:t>
      </w:r>
      <w:r>
        <w:rPr>
          <w:rFonts w:hint="eastAsia"/>
        </w:rPr>
        <w:t>로</w:t>
      </w:r>
      <w:r w:rsidRPr="0057674B">
        <w:t xml:space="preserve"> 입력</w:t>
      </w:r>
      <w:r>
        <w:rPr>
          <w:rFonts w:hint="eastAsia"/>
        </w:rPr>
        <w:t>한다.</w:t>
      </w:r>
    </w:p>
    <w:p w:rsidR="00515794" w:rsidRDefault="00EC613D" w:rsidP="00EC613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515794">
        <w:rPr>
          <w:rFonts w:hint="eastAsia"/>
        </w:rPr>
        <w:t>제출서류첨부 버튼을 클릭하여 첨부파일을 입력한다.</w:t>
      </w:r>
    </w:p>
    <w:p w:rsidR="00515794" w:rsidRDefault="00515794" w:rsidP="00EC613D">
      <w:pPr>
        <w:pStyle w:val="a"/>
        <w:numPr>
          <w:ilvl w:val="0"/>
          <w:numId w:val="0"/>
        </w:numPr>
        <w:ind w:leftChars="200" w:left="400"/>
        <w:rPr>
          <w:noProof/>
        </w:rPr>
      </w:pPr>
      <w:r>
        <w:rPr>
          <w:rFonts w:hint="eastAsia"/>
        </w:rPr>
        <w:t>(첨부서류종류 : 하단의 제출서류 목록 참고)</w:t>
      </w:r>
    </w:p>
    <w:p w:rsidR="00EC613D" w:rsidRDefault="00AE5729" w:rsidP="00EC613D">
      <w:pPr>
        <w:pStyle w:val="a"/>
        <w:numPr>
          <w:ilvl w:val="0"/>
          <w:numId w:val="0"/>
        </w:numPr>
        <w:ind w:leftChars="200" w:left="40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D1D67CC" wp14:editId="1C23E317">
                <wp:simplePos x="0" y="0"/>
                <wp:positionH relativeFrom="column">
                  <wp:posOffset>1473200</wp:posOffset>
                </wp:positionH>
                <wp:positionV relativeFrom="paragraph">
                  <wp:posOffset>224361</wp:posOffset>
                </wp:positionV>
                <wp:extent cx="1289674" cy="126853"/>
                <wp:effectExtent l="0" t="0" r="25400" b="26035"/>
                <wp:wrapNone/>
                <wp:docPr id="294" name="모서리가 둥근 직사각형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74" cy="12685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386308" id="모서리가 둥근 직사각형 294" o:spid="_x0000_s1026" style="position:absolute;left:0;text-align:left;margin-left:116pt;margin-top:17.65pt;width:101.55pt;height:10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" filled="f" strokecolor="#c00000"/>
            </w:pict>
          </mc:Fallback>
        </mc:AlternateContent>
      </w:r>
      <w:r w:rsidR="00EC613D">
        <w:rPr>
          <w:rFonts w:hint="eastAsia"/>
          <w:noProof/>
        </w:rPr>
        <w:drawing>
          <wp:inline distT="0" distB="0" distL="0" distR="0" wp14:anchorId="56A7D2DE" wp14:editId="7F5181BC">
            <wp:extent cx="2689761" cy="1809461"/>
            <wp:effectExtent l="19050" t="19050" r="15875" b="19685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743233" cy="184543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3D" w:rsidRDefault="00EC613D" w:rsidP="00EC613D">
      <w:pPr>
        <w:pStyle w:val="a"/>
        <w:numPr>
          <w:ilvl w:val="0"/>
          <w:numId w:val="0"/>
        </w:numPr>
        <w:ind w:leftChars="200" w:left="400"/>
        <w:rPr>
          <w:noProof/>
        </w:rPr>
      </w:pPr>
    </w:p>
    <w:p w:rsidR="00EC613D" w:rsidRDefault="00EC613D" w:rsidP="00EC613D">
      <w:pPr>
        <w:pStyle w:val="a"/>
        <w:numPr>
          <w:ilvl w:val="2"/>
          <w:numId w:val="37"/>
        </w:numPr>
        <w:ind w:left="284" w:hanging="283"/>
        <w:rPr>
          <w:noProof/>
        </w:rPr>
      </w:pPr>
      <w:r w:rsidRPr="00525332">
        <w:rPr>
          <w:rFonts w:hint="eastAsia"/>
        </w:rPr>
        <w:lastRenderedPageBreak/>
        <w:t xml:space="preserve">지급받을 </w:t>
      </w:r>
      <w:r>
        <w:rPr>
          <w:rFonts w:hint="eastAsia"/>
        </w:rPr>
        <w:t xml:space="preserve">계좌정보를 </w:t>
      </w:r>
      <w:r w:rsidRPr="0057674B">
        <w:t>입력</w:t>
      </w:r>
      <w:r>
        <w:rPr>
          <w:rFonts w:hint="eastAsia"/>
        </w:rPr>
        <w:t>한다.</w:t>
      </w:r>
    </w:p>
    <w:p w:rsidR="00EC613D" w:rsidRDefault="00EC613D" w:rsidP="00EC613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>- 수진자 또는 가족 청구 시 : 계좌정보 입력 또는 선택한다.</w:t>
      </w:r>
    </w:p>
    <w:p w:rsidR="00EC613D" w:rsidRPr="006C21A5" w:rsidRDefault="00EC613D" w:rsidP="00EC613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>- 업체 청구 시 : 위임신청 시 신청된 계좌정보 표시되므로 맞는지 확인한다.</w:t>
      </w:r>
    </w:p>
    <w:p w:rsidR="00EC613D" w:rsidRDefault="00EC613D" w:rsidP="00EC613D">
      <w:pPr>
        <w:pStyle w:val="a"/>
        <w:numPr>
          <w:ilvl w:val="2"/>
          <w:numId w:val="37"/>
        </w:numPr>
        <w:ind w:left="284" w:hanging="284"/>
        <w:rPr>
          <w:noProof/>
        </w:rPr>
      </w:pPr>
      <w:r>
        <w:rPr>
          <w:rFonts w:hint="eastAsia"/>
        </w:rPr>
        <w:t>입력한 청구내용을 저장한다.</w:t>
      </w:r>
      <w:r>
        <w:t xml:space="preserve"> (</w:t>
      </w:r>
      <w:r>
        <w:rPr>
          <w:rFonts w:hint="eastAsia"/>
        </w:rPr>
        <w:t>저장을 해야 최종제출 가능)</w:t>
      </w:r>
    </w:p>
    <w:p w:rsidR="00EC613D" w:rsidRDefault="00EC613D" w:rsidP="00EC613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저장된 청구자료는 </w:t>
      </w:r>
      <w:r>
        <w:t>“</w:t>
      </w:r>
      <w:r>
        <w:rPr>
          <w:rFonts w:hint="eastAsia"/>
        </w:rPr>
        <w:t>요양비청구내역조회</w:t>
      </w:r>
      <w:r>
        <w:t>”</w:t>
      </w:r>
      <w:r>
        <w:rPr>
          <w:rFonts w:hint="eastAsia"/>
        </w:rPr>
        <w:t xml:space="preserve"> 메뉴에서 조회 할 수 있다.</w:t>
      </w:r>
    </w:p>
    <w:p w:rsidR="00EC613D" w:rsidRDefault="00EC613D" w:rsidP="00EC613D">
      <w:pPr>
        <w:pStyle w:val="a"/>
        <w:numPr>
          <w:ilvl w:val="0"/>
          <w:numId w:val="0"/>
        </w:numPr>
        <w:ind w:left="555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B806E1" w:rsidRDefault="00B806E1" w:rsidP="00EC613D">
      <w:pPr>
        <w:pStyle w:val="a"/>
        <w:numPr>
          <w:ilvl w:val="2"/>
          <w:numId w:val="37"/>
        </w:numPr>
        <w:ind w:left="284" w:hanging="284"/>
        <w:rPr>
          <w:noProof/>
        </w:rPr>
      </w:pPr>
      <w:r>
        <w:rPr>
          <w:rFonts w:hint="eastAsia"/>
        </w:rPr>
        <w:t>입력, 저장한 청구내용 자료를 공단에 제출한다.</w:t>
      </w:r>
    </w:p>
    <w:p w:rsidR="00B806E1" w:rsidRDefault="00EC613D" w:rsidP="00EC613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B806E1">
        <w:rPr>
          <w:rFonts w:hint="eastAsia"/>
        </w:rPr>
        <w:t>저장된 청구자료를 건강보험공단으로 최종제출 한다.</w:t>
      </w:r>
    </w:p>
    <w:p w:rsidR="00B806E1" w:rsidRDefault="00B806E1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C613D" w:rsidRDefault="00EC613D" w:rsidP="00B806E1">
      <w:pPr>
        <w:pStyle w:val="a"/>
        <w:numPr>
          <w:ilvl w:val="0"/>
          <w:numId w:val="0"/>
        </w:numPr>
      </w:pPr>
    </w:p>
    <w:p w:rsidR="00E02BF5" w:rsidRDefault="00E02BF5" w:rsidP="00E02BF5">
      <w:pPr>
        <w:pStyle w:val="2"/>
      </w:pPr>
      <w:bookmarkStart w:id="14" w:name="_Toc75362446"/>
      <w:r>
        <w:rPr>
          <w:rFonts w:hint="eastAsia"/>
        </w:rPr>
        <w:lastRenderedPageBreak/>
        <w:t>자가도뇨</w:t>
      </w:r>
      <w:r w:rsidR="00412CE5">
        <w:rPr>
          <w:rFonts w:hint="eastAsia"/>
        </w:rPr>
        <w:t>소모성재료</w:t>
      </w:r>
      <w:bookmarkEnd w:id="13"/>
      <w:bookmarkEnd w:id="14"/>
    </w:p>
    <w:p w:rsidR="00E02BF5" w:rsidRPr="00AC7CD2" w:rsidRDefault="00E02BF5" w:rsidP="002C558F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>요</w:t>
      </w:r>
      <w:r w:rsidR="00E96DB1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 w:rsidR="00412CE5">
        <w:rPr>
          <w:rFonts w:hint="eastAsia"/>
          <w:sz w:val="20"/>
          <w:szCs w:val="20"/>
        </w:rPr>
        <w:t>자가도뇨소모성재료</w:t>
      </w:r>
      <w:r>
        <w:rPr>
          <w:rFonts w:hint="eastAsia"/>
          <w:sz w:val="20"/>
          <w:szCs w:val="20"/>
        </w:rPr>
        <w:t xml:space="preserve"> 등록 및 조회를 위한 화면</w:t>
      </w:r>
    </w:p>
    <w:p w:rsidR="00E02BF5" w:rsidRPr="00AC7CD2" w:rsidRDefault="00E02BF5" w:rsidP="002C558F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>화면 경로</w:t>
      </w:r>
      <w:r w:rsidR="00E96DB1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요양비</w:t>
      </w:r>
      <w:r w:rsidRPr="00AC7CD2"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</w:rPr>
        <w:t xml:space="preserve">요양비청구 </w:t>
      </w:r>
      <w:r>
        <w:rPr>
          <w:sz w:val="20"/>
          <w:szCs w:val="20"/>
        </w:rPr>
        <w:t xml:space="preserve">&gt; </w:t>
      </w:r>
      <w:r>
        <w:rPr>
          <w:rFonts w:hint="eastAsia"/>
          <w:sz w:val="20"/>
          <w:szCs w:val="20"/>
        </w:rPr>
        <w:t>요양비청구등록</w:t>
      </w:r>
    </w:p>
    <w:p w:rsidR="00E02BF5" w:rsidRPr="00E02BF5" w:rsidRDefault="00E02BF5" w:rsidP="002C558F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 처리 절차</w:t>
      </w:r>
    </w:p>
    <w:p w:rsidR="00E02BF5" w:rsidRDefault="00AC3280" w:rsidP="00E02BF5">
      <w:pPr>
        <w:pStyle w:val="a"/>
        <w:numPr>
          <w:ilvl w:val="0"/>
          <w:numId w:val="0"/>
        </w:numPr>
      </w:pPr>
      <w:r w:rsidRPr="00904568">
        <w:rPr>
          <w:noProof/>
        </w:rPr>
        <w:drawing>
          <wp:anchor distT="0" distB="0" distL="114300" distR="114300" simplePos="0" relativeHeight="251958272" behindDoc="0" locked="0" layoutInCell="1" allowOverlap="1" wp14:anchorId="7D076EDE" wp14:editId="21352367">
            <wp:simplePos x="0" y="0"/>
            <wp:positionH relativeFrom="column">
              <wp:posOffset>5706055</wp:posOffset>
            </wp:positionH>
            <wp:positionV relativeFrom="paragraph">
              <wp:posOffset>357468</wp:posOffset>
            </wp:positionV>
            <wp:extent cx="147600" cy="180000"/>
            <wp:effectExtent l="0" t="0" r="5080" b="0"/>
            <wp:wrapNone/>
            <wp:docPr id="73" name="그림 73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568">
        <w:rPr>
          <w:noProof/>
        </w:rPr>
        <w:drawing>
          <wp:anchor distT="0" distB="0" distL="114300" distR="114300" simplePos="0" relativeHeight="251956224" behindDoc="0" locked="0" layoutInCell="1" allowOverlap="1" wp14:anchorId="39CC1F3D" wp14:editId="66D7463E">
            <wp:simplePos x="0" y="0"/>
            <wp:positionH relativeFrom="column">
              <wp:posOffset>5426802</wp:posOffset>
            </wp:positionH>
            <wp:positionV relativeFrom="paragraph">
              <wp:posOffset>355809</wp:posOffset>
            </wp:positionV>
            <wp:extent cx="151130" cy="179705"/>
            <wp:effectExtent l="0" t="0" r="1270" b="0"/>
            <wp:wrapNone/>
            <wp:docPr id="72" name="그림 72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7765AAC" wp14:editId="62811AA6">
                <wp:simplePos x="0" y="0"/>
                <wp:positionH relativeFrom="column">
                  <wp:posOffset>5226050</wp:posOffset>
                </wp:positionH>
                <wp:positionV relativeFrom="paragraph">
                  <wp:posOffset>197056</wp:posOffset>
                </wp:positionV>
                <wp:extent cx="248285" cy="121285"/>
                <wp:effectExtent l="0" t="0" r="18415" b="12065"/>
                <wp:wrapNone/>
                <wp:docPr id="74" name="모서리가 둥근 직사각형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12128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731AB5A" id="모서리가 둥근 직사각형 74" o:spid="_x0000_s1026" style="position:absolute;left:0;text-align:left;margin-left:411.5pt;margin-top:15.5pt;width:19.55pt;height:9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" filled="f" strokecolor="#c00000"/>
            </w:pict>
          </mc:Fallback>
        </mc:AlternateContent>
      </w:r>
      <w:r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85BC74F" wp14:editId="13F9E4EA">
                <wp:simplePos x="0" y="0"/>
                <wp:positionH relativeFrom="column">
                  <wp:posOffset>5744137</wp:posOffset>
                </wp:positionH>
                <wp:positionV relativeFrom="paragraph">
                  <wp:posOffset>197995</wp:posOffset>
                </wp:positionV>
                <wp:extent cx="380005" cy="121567"/>
                <wp:effectExtent l="0" t="0" r="20320" b="12065"/>
                <wp:wrapNone/>
                <wp:docPr id="79" name="모서리가 둥근 직사각형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05" cy="12156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BABC97E" id="모서리가 둥근 직사각형 79" o:spid="_x0000_s1026" style="position:absolute;left:0;text-align:left;margin-left:452.3pt;margin-top:15.6pt;width:29.9pt;height:9.5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" filled="f" strokecolor="#c00000"/>
            </w:pict>
          </mc:Fallback>
        </mc:AlternateContent>
      </w:r>
      <w:r w:rsidRPr="00904568">
        <w:rPr>
          <w:noProof/>
        </w:rPr>
        <w:drawing>
          <wp:anchor distT="0" distB="0" distL="114300" distR="114300" simplePos="0" relativeHeight="251954176" behindDoc="0" locked="0" layoutInCell="1" allowOverlap="1" wp14:anchorId="7B5B7910" wp14:editId="7F4063B4">
            <wp:simplePos x="0" y="0"/>
            <wp:positionH relativeFrom="column">
              <wp:posOffset>-149453</wp:posOffset>
            </wp:positionH>
            <wp:positionV relativeFrom="paragraph">
              <wp:posOffset>2497132</wp:posOffset>
            </wp:positionV>
            <wp:extent cx="151200" cy="180000"/>
            <wp:effectExtent l="0" t="0" r="1270" b="0"/>
            <wp:wrapNone/>
            <wp:docPr id="71" name="그림 71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F65966B" wp14:editId="674855FE">
                <wp:simplePos x="0" y="0"/>
                <wp:positionH relativeFrom="column">
                  <wp:posOffset>19479</wp:posOffset>
                </wp:positionH>
                <wp:positionV relativeFrom="paragraph">
                  <wp:posOffset>2533650</wp:posOffset>
                </wp:positionV>
                <wp:extent cx="6104255" cy="559384"/>
                <wp:effectExtent l="0" t="0" r="10795" b="12700"/>
                <wp:wrapNone/>
                <wp:docPr id="70" name="모서리가 둥근 직사각형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559384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31B4412" id="모서리가 둥근 직사각형 70" o:spid="_x0000_s1026" style="position:absolute;left:0;text-align:left;margin-left:1.55pt;margin-top:199.5pt;width:480.65pt;height:44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" filled="f" strokecolor="#7030a0"/>
            </w:pict>
          </mc:Fallback>
        </mc:AlternateContent>
      </w:r>
      <w:r w:rsidR="00D35E9C" w:rsidRPr="00904568">
        <w:rPr>
          <w:noProof/>
        </w:rPr>
        <w:drawing>
          <wp:anchor distT="0" distB="0" distL="114300" distR="114300" simplePos="0" relativeHeight="251950080" behindDoc="0" locked="0" layoutInCell="1" allowOverlap="1" wp14:anchorId="4BC0DC2B" wp14:editId="40CB2F85">
            <wp:simplePos x="0" y="0"/>
            <wp:positionH relativeFrom="column">
              <wp:posOffset>5429679</wp:posOffset>
            </wp:positionH>
            <wp:positionV relativeFrom="paragraph">
              <wp:posOffset>2388870</wp:posOffset>
            </wp:positionV>
            <wp:extent cx="151200" cy="180000"/>
            <wp:effectExtent l="0" t="0" r="1270" b="0"/>
            <wp:wrapNone/>
            <wp:docPr id="63" name="그림 63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E9C"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49A0EFF" wp14:editId="653E20A1">
                <wp:simplePos x="0" y="0"/>
                <wp:positionH relativeFrom="column">
                  <wp:posOffset>5601335</wp:posOffset>
                </wp:positionH>
                <wp:positionV relativeFrom="paragraph">
                  <wp:posOffset>2411859</wp:posOffset>
                </wp:positionV>
                <wp:extent cx="526525" cy="126854"/>
                <wp:effectExtent l="0" t="0" r="26035" b="26035"/>
                <wp:wrapNone/>
                <wp:docPr id="62" name="모서리가 둥근 직사각형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25" cy="126854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D499362" id="모서리가 둥근 직사각형 62" o:spid="_x0000_s1026" style="position:absolute;left:0;text-align:left;margin-left:441.05pt;margin-top:189.9pt;width:41.45pt;height:10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" filled="f" strokecolor="#c00000"/>
            </w:pict>
          </mc:Fallback>
        </mc:AlternateContent>
      </w:r>
      <w:r w:rsidR="00D35E9C" w:rsidRPr="00904568">
        <w:rPr>
          <w:noProof/>
        </w:rPr>
        <w:drawing>
          <wp:anchor distT="0" distB="0" distL="114300" distR="114300" simplePos="0" relativeHeight="251943936" behindDoc="0" locked="0" layoutInCell="1" allowOverlap="1" wp14:anchorId="3B3C5D2A" wp14:editId="15CEE419">
            <wp:simplePos x="0" y="0"/>
            <wp:positionH relativeFrom="column">
              <wp:posOffset>5420566</wp:posOffset>
            </wp:positionH>
            <wp:positionV relativeFrom="paragraph">
              <wp:posOffset>1555115</wp:posOffset>
            </wp:positionV>
            <wp:extent cx="151130" cy="179705"/>
            <wp:effectExtent l="0" t="0" r="1270" b="0"/>
            <wp:wrapNone/>
            <wp:docPr id="55" name="그림 55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E9C"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6041A63" wp14:editId="46753CDA">
                <wp:simplePos x="0" y="0"/>
                <wp:positionH relativeFrom="column">
                  <wp:posOffset>5601335</wp:posOffset>
                </wp:positionH>
                <wp:positionV relativeFrom="paragraph">
                  <wp:posOffset>1566116</wp:posOffset>
                </wp:positionV>
                <wp:extent cx="526525" cy="126854"/>
                <wp:effectExtent l="0" t="0" r="26035" b="26035"/>
                <wp:wrapNone/>
                <wp:docPr id="49" name="모서리가 둥근 직사각형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25" cy="126854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93DFE9" id="모서리가 둥근 직사각형 49" o:spid="_x0000_s1026" style="position:absolute;left:0;text-align:left;margin-left:441.05pt;margin-top:123.3pt;width:41.45pt;height:10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" filled="f" strokecolor="#c00000"/>
            </w:pict>
          </mc:Fallback>
        </mc:AlternateContent>
      </w:r>
      <w:r w:rsidR="00D35E9C" w:rsidRPr="00474867">
        <w:rPr>
          <w:noProof/>
        </w:rPr>
        <w:drawing>
          <wp:anchor distT="0" distB="0" distL="114300" distR="114300" simplePos="0" relativeHeight="251939840" behindDoc="0" locked="0" layoutInCell="1" allowOverlap="1" wp14:anchorId="35E47370" wp14:editId="182D5DB1">
            <wp:simplePos x="0" y="0"/>
            <wp:positionH relativeFrom="column">
              <wp:posOffset>-151130</wp:posOffset>
            </wp:positionH>
            <wp:positionV relativeFrom="paragraph">
              <wp:posOffset>977826</wp:posOffset>
            </wp:positionV>
            <wp:extent cx="151130" cy="179705"/>
            <wp:effectExtent l="0" t="0" r="1270" b="0"/>
            <wp:wrapNone/>
            <wp:docPr id="48" name="그림 48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E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3A99F8B" wp14:editId="2D5A8471">
                <wp:simplePos x="0" y="0"/>
                <wp:positionH relativeFrom="column">
                  <wp:posOffset>14601</wp:posOffset>
                </wp:positionH>
                <wp:positionV relativeFrom="paragraph">
                  <wp:posOffset>1001399</wp:posOffset>
                </wp:positionV>
                <wp:extent cx="6104255" cy="1220962"/>
                <wp:effectExtent l="0" t="0" r="10795" b="17780"/>
                <wp:wrapNone/>
                <wp:docPr id="43" name="모서리가 둥근 직사각형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220962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B87737" id="모서리가 둥근 직사각형 43" o:spid="_x0000_s1026" style="position:absolute;left:0;text-align:left;margin-left:1.15pt;margin-top:78.85pt;width:480.65pt;height:96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" filled="f" strokecolor="#7030a0"/>
            </w:pict>
          </mc:Fallback>
        </mc:AlternateContent>
      </w:r>
      <w:r w:rsidR="00E96DB1"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1E92E4C" wp14:editId="09A1DCAD">
                <wp:simplePos x="0" y="0"/>
                <wp:positionH relativeFrom="column">
                  <wp:posOffset>23495</wp:posOffset>
                </wp:positionH>
                <wp:positionV relativeFrom="paragraph">
                  <wp:posOffset>429260</wp:posOffset>
                </wp:positionV>
                <wp:extent cx="2037715" cy="154940"/>
                <wp:effectExtent l="0" t="0" r="19685" b="16510"/>
                <wp:wrapNone/>
                <wp:docPr id="251" name="모서리가 둥근 직사각형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154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1E1AB7" id="모서리가 둥근 직사각형 251" o:spid="_x0000_s1026" style="position:absolute;left:0;text-align:left;margin-left:1.85pt;margin-top:33.8pt;width:160.45pt;height:12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" filled="f" strokecolor="#c00000"/>
            </w:pict>
          </mc:Fallback>
        </mc:AlternateContent>
      </w:r>
      <w:r w:rsidR="00E96DB1" w:rsidRPr="00E96DB1">
        <w:rPr>
          <w:noProof/>
        </w:rPr>
        <w:drawing>
          <wp:anchor distT="0" distB="0" distL="114300" distR="114300" simplePos="0" relativeHeight="251935744" behindDoc="0" locked="0" layoutInCell="1" allowOverlap="1" wp14:anchorId="42488D9F" wp14:editId="746DF6D2">
            <wp:simplePos x="0" y="0"/>
            <wp:positionH relativeFrom="column">
              <wp:posOffset>1908810</wp:posOffset>
            </wp:positionH>
            <wp:positionV relativeFrom="paragraph">
              <wp:posOffset>241935</wp:posOffset>
            </wp:positionV>
            <wp:extent cx="147320" cy="179705"/>
            <wp:effectExtent l="0" t="0" r="5080" b="0"/>
            <wp:wrapNone/>
            <wp:docPr id="38" name="그림 38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B1" w:rsidRPr="00E96DB1">
        <w:rPr>
          <w:rFonts w:hint="eastAsia"/>
          <w:noProof/>
        </w:rPr>
        <w:drawing>
          <wp:anchor distT="0" distB="0" distL="114300" distR="114300" simplePos="0" relativeHeight="251934720" behindDoc="0" locked="0" layoutInCell="1" allowOverlap="1" wp14:anchorId="0071253C" wp14:editId="0FAE25F3">
            <wp:simplePos x="0" y="0"/>
            <wp:positionH relativeFrom="column">
              <wp:posOffset>3797300</wp:posOffset>
            </wp:positionH>
            <wp:positionV relativeFrom="paragraph">
              <wp:posOffset>113030</wp:posOffset>
            </wp:positionV>
            <wp:extent cx="151130" cy="179705"/>
            <wp:effectExtent l="0" t="0" r="1270" b="0"/>
            <wp:wrapNone/>
            <wp:docPr id="36" name="그림 36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DB1" w:rsidRPr="00E96DB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96CB86" wp14:editId="260AA13B">
                <wp:simplePos x="0" y="0"/>
                <wp:positionH relativeFrom="column">
                  <wp:posOffset>3994150</wp:posOffset>
                </wp:positionH>
                <wp:positionV relativeFrom="paragraph">
                  <wp:posOffset>207645</wp:posOffset>
                </wp:positionV>
                <wp:extent cx="271145" cy="149860"/>
                <wp:effectExtent l="0" t="0" r="71755" b="59690"/>
                <wp:wrapNone/>
                <wp:docPr id="255" name="직선 화살표 연결선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45" cy="149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0EEA32" id="직선 화살표 연결선 255" o:spid="_x0000_s1026" type="#_x0000_t32" style="position:absolute;left:0;text-align:left;margin-left:314.5pt;margin-top:16.35pt;width:21.35pt;height:11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" strokecolor="#4579b8 [3044]">
                <v:stroke endarrow="block"/>
              </v:shape>
            </w:pict>
          </mc:Fallback>
        </mc:AlternateContent>
      </w:r>
      <w:r w:rsidR="00E96DB1" w:rsidRPr="00E96DB1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3F80535" wp14:editId="1CECAB4E">
                <wp:simplePos x="0" y="0"/>
                <wp:positionH relativeFrom="column">
                  <wp:posOffset>3505200</wp:posOffset>
                </wp:positionH>
                <wp:positionV relativeFrom="paragraph">
                  <wp:posOffset>210185</wp:posOffset>
                </wp:positionV>
                <wp:extent cx="255270" cy="147320"/>
                <wp:effectExtent l="38100" t="0" r="30480" b="62230"/>
                <wp:wrapNone/>
                <wp:docPr id="254" name="직선 화살표 연결선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AC9E68" id="직선 화살표 연결선 254" o:spid="_x0000_s1026" type="#_x0000_t32" style="position:absolute;left:0;text-align:left;margin-left:276pt;margin-top:16.55pt;width:20.1pt;height:11.6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" strokecolor="#4579b8 [3044]">
                <v:stroke endarrow="block"/>
              </v:shape>
            </w:pict>
          </mc:Fallback>
        </mc:AlternateContent>
      </w:r>
      <w:r w:rsidR="00E96DB1"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8CD56E9" wp14:editId="288C0F86">
                <wp:simplePos x="0" y="0"/>
                <wp:positionH relativeFrom="column">
                  <wp:posOffset>4075430</wp:posOffset>
                </wp:positionH>
                <wp:positionV relativeFrom="paragraph">
                  <wp:posOffset>429895</wp:posOffset>
                </wp:positionV>
                <wp:extent cx="1210945" cy="154940"/>
                <wp:effectExtent l="0" t="0" r="27305" b="16510"/>
                <wp:wrapNone/>
                <wp:docPr id="253" name="모서리가 둥근 직사각형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154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611871" id="모서리가 둥근 직사각형 253" o:spid="_x0000_s1026" style="position:absolute;left:0;text-align:left;margin-left:320.9pt;margin-top:33.85pt;width:95.35pt;height:12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" filled="f" strokecolor="#c00000"/>
            </w:pict>
          </mc:Fallback>
        </mc:AlternateContent>
      </w:r>
      <w:r w:rsidR="00E96DB1" w:rsidRPr="00E96D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4E7DA67" wp14:editId="2DB29735">
                <wp:simplePos x="0" y="0"/>
                <wp:positionH relativeFrom="column">
                  <wp:posOffset>2073910</wp:posOffset>
                </wp:positionH>
                <wp:positionV relativeFrom="paragraph">
                  <wp:posOffset>430324</wp:posOffset>
                </wp:positionV>
                <wp:extent cx="1543685" cy="154940"/>
                <wp:effectExtent l="0" t="0" r="18415" b="16510"/>
                <wp:wrapNone/>
                <wp:docPr id="252" name="모서리가 둥근 직사각형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54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0C27D7" id="모서리가 둥근 직사각형 252" o:spid="_x0000_s1026" style="position:absolute;left:0;text-align:left;margin-left:163.3pt;margin-top:33.9pt;width:121.55pt;height:12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" filled="f" strokecolor="#c00000"/>
            </w:pict>
          </mc:Fallback>
        </mc:AlternateContent>
      </w:r>
      <w:r w:rsidR="005257D8">
        <w:rPr>
          <w:noProof/>
        </w:rPr>
        <w:drawing>
          <wp:inline distT="0" distB="0" distL="0" distR="0">
            <wp:extent cx="6108065" cy="3075692"/>
            <wp:effectExtent l="19050" t="19050" r="26035" b="1079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0756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3691" w:rsidRDefault="00503691" w:rsidP="00AB2DAD">
      <w:pPr>
        <w:pStyle w:val="a"/>
        <w:numPr>
          <w:ilvl w:val="0"/>
          <w:numId w:val="18"/>
        </w:numPr>
      </w:pPr>
      <w:r>
        <w:rPr>
          <w:rFonts w:hint="eastAsia"/>
        </w:rPr>
        <w:t>요양비종류</w:t>
      </w:r>
    </w:p>
    <w:p w:rsidR="00503691" w:rsidRPr="006822EE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1C5FBA" w:rsidRPr="001C5FBA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C2B529E" wp14:editId="750D36C9">
                <wp:simplePos x="0" y="0"/>
                <wp:positionH relativeFrom="column">
                  <wp:posOffset>4407535</wp:posOffset>
                </wp:positionH>
                <wp:positionV relativeFrom="paragraph">
                  <wp:posOffset>219075</wp:posOffset>
                </wp:positionV>
                <wp:extent cx="1651000" cy="1285875"/>
                <wp:effectExtent l="19050" t="19050" r="25400" b="28575"/>
                <wp:wrapNone/>
                <wp:docPr id="195" name="그룹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196" name="그림 196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모서리가 둥근 직사각형 197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5F97D0B" id="그룹 195" o:spid="_x0000_s1026" style="position:absolute;left:0;text-align:left;margin-left:347.05pt;margin-top:17.25pt;width:130pt;height:101.25pt;z-index:251868160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96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" stroked="t" strokecolor="windowText">
                  <v:stroke joinstyle="round"/>
                  <v:imagedata r:id="rId41" o:title="한시적 급여특례 인정 기준 운영 안내 팝업창" croptop="1595f" cropbottom="5573f" cropleft="1366f"/>
                  <v:path arrowok="t"/>
                </v:shape>
                <v:roundrect id="모서리가 둥근 직사각형 197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" filled="f" strokecolor="#c00000"/>
              </v:group>
            </w:pict>
          </mc:Fallback>
        </mc:AlternateContent>
      </w:r>
      <w:r w:rsidR="001C5FBA" w:rsidRPr="001C5FBA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0AE5B70" wp14:editId="4BF6C216">
                <wp:simplePos x="0" y="0"/>
                <wp:positionH relativeFrom="column">
                  <wp:posOffset>2879766</wp:posOffset>
                </wp:positionH>
                <wp:positionV relativeFrom="paragraph">
                  <wp:posOffset>215026</wp:posOffset>
                </wp:positionV>
                <wp:extent cx="1461135" cy="863600"/>
                <wp:effectExtent l="19050" t="19050" r="24765" b="12700"/>
                <wp:wrapNone/>
                <wp:docPr id="198" name="그룹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199" name="그림 199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" name="모서리가 둥근 직사각형 200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E7E0B76" id="그룹 198" o:spid="_x0000_s1026" style="position:absolute;left:0;text-align:left;margin-left:226.75pt;margin-top:16.95pt;width:115.05pt;height:68pt;z-index:251869184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">
                <v:shape id="그림 199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" stroked="t" strokecolor="windowText" strokeweight=".25pt">
                  <v:stroke joinstyle="round"/>
                  <v:imagedata r:id="rId42" o:title="한시적 급여특례 인정 대상 확인 팝업창" croptop="1477f" cropbottom="1724f" cropleft="1602f" cropright="1022f"/>
                  <v:path arrowok="t"/>
                </v:shape>
                <v:roundrect id="모서리가 둥근 직사각형 200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" filled="f" strokecolor="#c00000"/>
              </v:group>
            </w:pict>
          </mc:Fallback>
        </mc:AlternateContent>
      </w:r>
      <w:r w:rsidR="00412CE5">
        <w:rPr>
          <w:rFonts w:hint="eastAsia"/>
        </w:rPr>
        <w:t>자가도뇨소모성재료</w:t>
      </w:r>
      <w:r w:rsidR="00253069">
        <w:rPr>
          <w:rFonts w:hint="eastAsia"/>
        </w:rPr>
        <w:t>를</w:t>
      </w:r>
      <w:r w:rsidR="00503691">
        <w:rPr>
          <w:rFonts w:hint="eastAsia"/>
        </w:rPr>
        <w:t xml:space="preserve"> 선택 시 입력양식이 표시된다.</w:t>
      </w:r>
    </w:p>
    <w:p w:rsidR="00503691" w:rsidRDefault="00503691" w:rsidP="00AB2DAD">
      <w:pPr>
        <w:pStyle w:val="a"/>
        <w:numPr>
          <w:ilvl w:val="0"/>
          <w:numId w:val="18"/>
        </w:numPr>
      </w:pPr>
      <w:r>
        <w:rPr>
          <w:rFonts w:hint="eastAsia"/>
        </w:rPr>
        <w:t>수진자</w:t>
      </w:r>
    </w:p>
    <w:p w:rsidR="00503691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503691">
        <w:rPr>
          <w:rFonts w:hint="eastAsia"/>
        </w:rPr>
        <w:t>수진자 주민번호 , 성명을 입력한다.</w:t>
      </w:r>
      <w:r w:rsidR="001C5FBA" w:rsidRPr="001C5FBA">
        <w:t xml:space="preserve"> </w:t>
      </w:r>
    </w:p>
    <w:p w:rsidR="00503691" w:rsidRDefault="00412CE5" w:rsidP="00AB2DAD">
      <w:pPr>
        <w:pStyle w:val="a"/>
        <w:numPr>
          <w:ilvl w:val="0"/>
          <w:numId w:val="18"/>
        </w:numPr>
      </w:pPr>
      <w:r>
        <w:rPr>
          <w:rFonts w:hint="eastAsia"/>
        </w:rPr>
        <w:t>자가도뇨소모성재료</w:t>
      </w:r>
      <w:r w:rsidR="00503691">
        <w:rPr>
          <w:rFonts w:hint="eastAsia"/>
        </w:rPr>
        <w:t xml:space="preserve"> 상세정보 입력</w:t>
      </w:r>
    </w:p>
    <w:p w:rsidR="00503691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503691">
        <w:rPr>
          <w:rFonts w:hint="eastAsia"/>
        </w:rPr>
        <w:t>처방전 : 처방전 내용을 입력한다.</w:t>
      </w:r>
    </w:p>
    <w:p w:rsidR="00503691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503691">
        <w:rPr>
          <w:rFonts w:hint="eastAsia"/>
        </w:rPr>
        <w:t>지급청구 : 요양비 지급청구서 내용을 입력한다.</w:t>
      </w:r>
    </w:p>
    <w:p w:rsidR="00503691" w:rsidRDefault="00412CE5" w:rsidP="00AB2DAD">
      <w:pPr>
        <w:pStyle w:val="a"/>
        <w:numPr>
          <w:ilvl w:val="0"/>
          <w:numId w:val="18"/>
        </w:numPr>
      </w:pPr>
      <w:r>
        <w:rPr>
          <w:rFonts w:hint="eastAsia"/>
        </w:rPr>
        <w:t>자가도뇨소모성재료</w:t>
      </w:r>
      <w:r w:rsidR="00503691">
        <w:rPr>
          <w:rFonts w:hint="eastAsia"/>
        </w:rPr>
        <w:t xml:space="preserve"> 제품사용 내역을 입력한다.</w:t>
      </w:r>
    </w:p>
    <w:p w:rsidR="00503691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503691">
        <w:rPr>
          <w:rFonts w:hint="eastAsia"/>
        </w:rPr>
        <w:t xml:space="preserve">거래내역 : </w:t>
      </w:r>
    </w:p>
    <w:p w:rsidR="00503691" w:rsidRDefault="00503691" w:rsidP="00E96DB1">
      <w:pPr>
        <w:pStyle w:val="a"/>
        <w:numPr>
          <w:ilvl w:val="0"/>
          <w:numId w:val="0"/>
        </w:numPr>
        <w:ind w:firstLineChars="200" w:firstLine="400"/>
      </w:pPr>
      <w:r w:rsidRPr="00E57355">
        <w:rPr>
          <w:rFonts w:hint="eastAsia"/>
        </w:rPr>
        <w:t>ㆍ</w:t>
      </w:r>
      <w:r>
        <w:rPr>
          <w:rFonts w:hint="eastAsia"/>
        </w:rPr>
        <w:t xml:space="preserve"> </w:t>
      </w:r>
      <w:r w:rsidR="00412CE5">
        <w:rPr>
          <w:rFonts w:hint="eastAsia"/>
        </w:rPr>
        <w:t>소모성재료</w:t>
      </w:r>
      <w:r>
        <w:rPr>
          <w:rFonts w:hint="eastAsia"/>
        </w:rPr>
        <w:t xml:space="preserve"> : </w:t>
      </w:r>
      <w:r>
        <w:t>“</w:t>
      </w:r>
      <w:r w:rsidR="003A0D1F">
        <w:rPr>
          <w:rFonts w:hint="eastAsia"/>
        </w:rPr>
        <w:t>제</w:t>
      </w:r>
      <w:r>
        <w:rPr>
          <w:rFonts w:hint="eastAsia"/>
        </w:rPr>
        <w:t>품</w:t>
      </w:r>
      <w:r w:rsidR="00412CE5">
        <w:rPr>
          <w:rFonts w:hint="eastAsia"/>
        </w:rPr>
        <w:t>사용내역등록</w:t>
      </w:r>
      <w:r>
        <w:t>”</w:t>
      </w:r>
      <w:r>
        <w:rPr>
          <w:rFonts w:hint="eastAsia"/>
        </w:rPr>
        <w:t xml:space="preserve"> </w:t>
      </w:r>
      <w:r>
        <w:t>등록 버튼을 클릭하여</w:t>
      </w:r>
      <w:r>
        <w:rPr>
          <w:rFonts w:hint="eastAsia"/>
        </w:rPr>
        <w:t xml:space="preserve"> 팝업화면을 오픈한다.</w:t>
      </w:r>
    </w:p>
    <w:p w:rsidR="00503691" w:rsidRDefault="00503691" w:rsidP="00503691">
      <w:pPr>
        <w:pStyle w:val="a"/>
        <w:numPr>
          <w:ilvl w:val="0"/>
          <w:numId w:val="0"/>
        </w:numPr>
        <w:ind w:leftChars="278" w:left="556" w:firstLineChars="700" w:firstLine="1400"/>
      </w:pPr>
      <w:r>
        <w:rPr>
          <w:rFonts w:hint="eastAsia"/>
        </w:rPr>
        <w:t>세금계산서(거래명세서) 내용을 입력한 후 적용 버튼을 클릭한다.</w:t>
      </w:r>
    </w:p>
    <w:p w:rsidR="006D3CA8" w:rsidRDefault="00AE5729" w:rsidP="00D35E9C">
      <w:pPr>
        <w:pStyle w:val="a"/>
        <w:numPr>
          <w:ilvl w:val="0"/>
          <w:numId w:val="0"/>
        </w:numPr>
        <w:ind w:leftChars="200" w:left="400"/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1BD04F5" wp14:editId="2B741541">
                <wp:simplePos x="0" y="0"/>
                <wp:positionH relativeFrom="column">
                  <wp:posOffset>3116862</wp:posOffset>
                </wp:positionH>
                <wp:positionV relativeFrom="paragraph">
                  <wp:posOffset>120933</wp:posOffset>
                </wp:positionV>
                <wp:extent cx="322418" cy="153281"/>
                <wp:effectExtent l="0" t="0" r="20955" b="18415"/>
                <wp:wrapNone/>
                <wp:docPr id="289" name="모서리가 둥근 직사각형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76950F9" id="모서리가 둥근 직사각형 289" o:spid="_x0000_s1026" style="position:absolute;left:0;text-align:left;margin-left:245.4pt;margin-top:9.5pt;width:25.4pt;height:12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" filled="f" strokecolor="#c00000"/>
            </w:pict>
          </mc:Fallback>
        </mc:AlternateContent>
      </w:r>
      <w:r w:rsidR="00D35E9C">
        <w:rPr>
          <w:noProof/>
        </w:rPr>
        <w:drawing>
          <wp:inline distT="0" distB="0" distL="0" distR="0" wp14:anchorId="6AAC5F38" wp14:editId="71CDCD8B">
            <wp:extent cx="3430321" cy="2290919"/>
            <wp:effectExtent l="0" t="0" r="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60" cy="23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A8" w:rsidRDefault="00E274A8" w:rsidP="00AB2DAD">
      <w:pPr>
        <w:pStyle w:val="a"/>
        <w:numPr>
          <w:ilvl w:val="0"/>
          <w:numId w:val="18"/>
        </w:numPr>
      </w:pPr>
      <w:r>
        <w:rPr>
          <w:rFonts w:hint="eastAsia"/>
        </w:rPr>
        <w:lastRenderedPageBreak/>
        <w:t xml:space="preserve">자가도뇨소모성재료 </w:t>
      </w:r>
      <w:r w:rsidR="006D3CA8" w:rsidRPr="0057674B">
        <w:rPr>
          <w:rFonts w:hint="eastAsia"/>
        </w:rPr>
        <w:t>청구</w:t>
      </w:r>
      <w:r w:rsidR="006D3CA8" w:rsidRPr="0057674B">
        <w:t xml:space="preserve"> </w:t>
      </w:r>
      <w:r w:rsidR="000A367C">
        <w:rPr>
          <w:rFonts w:hint="eastAsia"/>
        </w:rPr>
        <w:t>제</w:t>
      </w:r>
      <w:r w:rsidR="006D3CA8">
        <w:rPr>
          <w:rFonts w:hint="eastAsia"/>
        </w:rPr>
        <w:t>출서류를</w:t>
      </w:r>
      <w:r w:rsidR="006D3CA8" w:rsidRPr="0057674B">
        <w:t xml:space="preserve"> 첨부파일</w:t>
      </w:r>
      <w:r w:rsidR="006D3CA8">
        <w:rPr>
          <w:rFonts w:hint="eastAsia"/>
        </w:rPr>
        <w:t>로</w:t>
      </w:r>
      <w:r w:rsidR="006D3CA8" w:rsidRPr="0057674B">
        <w:t xml:space="preserve"> 입력</w:t>
      </w:r>
      <w:r w:rsidR="006D3CA8">
        <w:rPr>
          <w:rFonts w:hint="eastAsia"/>
        </w:rPr>
        <w:t>한다.</w:t>
      </w:r>
    </w:p>
    <w:p w:rsidR="006D3CA8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6D3CA8">
        <w:rPr>
          <w:rFonts w:hint="eastAsia"/>
        </w:rPr>
        <w:t>제출서류첨부 버튼을 클릭하여 첨부파일을 입력한다.</w:t>
      </w:r>
    </w:p>
    <w:p w:rsidR="006D3CA8" w:rsidRDefault="006D3CA8" w:rsidP="00E96DB1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>(첨부서류종류 : 제출서류 목록 참고)</w:t>
      </w:r>
    </w:p>
    <w:p w:rsidR="006D3CA8" w:rsidRDefault="00D35E9C" w:rsidP="00D35E9C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193B41" wp14:editId="350334D5">
                <wp:simplePos x="0" y="0"/>
                <wp:positionH relativeFrom="column">
                  <wp:posOffset>1620726</wp:posOffset>
                </wp:positionH>
                <wp:positionV relativeFrom="paragraph">
                  <wp:posOffset>231140</wp:posOffset>
                </wp:positionV>
                <wp:extent cx="1381649" cy="155749"/>
                <wp:effectExtent l="0" t="0" r="28575" b="15875"/>
                <wp:wrapNone/>
                <wp:docPr id="58" name="모서리가 둥근 직사각형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649" cy="1557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FB82CC" id="모서리가 둥근 직사각형 58" o:spid="_x0000_s1026" style="position:absolute;left:0;text-align:left;margin-left:127.6pt;margin-top:18.2pt;width:108.8pt;height:12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" filled="f" strokecolor="#c00000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D230AAF" wp14:editId="745DC84B">
            <wp:extent cx="2974312" cy="2000885"/>
            <wp:effectExtent l="19050" t="19050" r="17145" b="1841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975287" cy="20015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8" w:rsidRDefault="006D3CA8" w:rsidP="00AB2DAD">
      <w:pPr>
        <w:pStyle w:val="a"/>
        <w:numPr>
          <w:ilvl w:val="0"/>
          <w:numId w:val="18"/>
        </w:numPr>
      </w:pPr>
      <w:r>
        <w:rPr>
          <w:rFonts w:hint="eastAsia"/>
        </w:rPr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6D3CA8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6D3CA8">
        <w:rPr>
          <w:rFonts w:hint="eastAsia"/>
        </w:rPr>
        <w:t>수진자 또는 가족 청구 시 : 계좌정보 입력 또는 선택한다.</w:t>
      </w:r>
    </w:p>
    <w:p w:rsidR="006D3CA8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6D3CA8">
        <w:rPr>
          <w:rFonts w:hint="eastAsia"/>
        </w:rPr>
        <w:t>업체 청구 시 : 위임신청 시 신청된 계좌정보 표시되므로 맞는지 확인한다.</w:t>
      </w:r>
    </w:p>
    <w:p w:rsidR="006D3CA8" w:rsidRDefault="006D3CA8" w:rsidP="00AB2DAD">
      <w:pPr>
        <w:pStyle w:val="a"/>
        <w:numPr>
          <w:ilvl w:val="0"/>
          <w:numId w:val="18"/>
        </w:numPr>
      </w:pPr>
      <w:r>
        <w:rPr>
          <w:rFonts w:hint="eastAsia"/>
        </w:rPr>
        <w:t>입력한 청구내용을 저장한다.</w:t>
      </w:r>
      <w:r w:rsidR="00525332">
        <w:t xml:space="preserve"> (</w:t>
      </w:r>
      <w:r w:rsidR="00525332">
        <w:rPr>
          <w:rFonts w:hint="eastAsia"/>
        </w:rPr>
        <w:t>저장을 해야 최종제출 가능)</w:t>
      </w:r>
    </w:p>
    <w:p w:rsidR="006D3CA8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6D3CA8">
        <w:rPr>
          <w:rFonts w:hint="eastAsia"/>
        </w:rPr>
        <w:t xml:space="preserve">저장된 청구자료는 </w:t>
      </w:r>
      <w:r w:rsidR="006D3CA8">
        <w:t>“</w:t>
      </w:r>
      <w:r w:rsidR="006D3CA8">
        <w:rPr>
          <w:rFonts w:hint="eastAsia"/>
        </w:rPr>
        <w:t>요양비청구내역조회</w:t>
      </w:r>
      <w:r w:rsidR="006D3CA8">
        <w:t>”</w:t>
      </w:r>
      <w:r w:rsidR="006D3CA8">
        <w:rPr>
          <w:rFonts w:hint="eastAsia"/>
        </w:rPr>
        <w:t xml:space="preserve"> 메뉴에서 조회 할 수 있다.</w:t>
      </w:r>
    </w:p>
    <w:p w:rsidR="006D3CA8" w:rsidRDefault="006D3CA8" w:rsidP="00E96DB1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6D3CA8" w:rsidRDefault="006D3CA8" w:rsidP="00AB2DAD">
      <w:pPr>
        <w:pStyle w:val="a"/>
        <w:numPr>
          <w:ilvl w:val="0"/>
          <w:numId w:val="18"/>
        </w:numPr>
      </w:pPr>
      <w:r>
        <w:rPr>
          <w:rFonts w:hint="eastAsia"/>
        </w:rPr>
        <w:t>입력, 저장한 청구내용 자료를 공단에 제출한다.</w:t>
      </w:r>
    </w:p>
    <w:p w:rsidR="006D3CA8" w:rsidRDefault="00E96DB1" w:rsidP="00E96DB1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6D3CA8">
        <w:rPr>
          <w:rFonts w:hint="eastAsia"/>
        </w:rPr>
        <w:t>저장된 청구자료를 건강보험공단으로</w:t>
      </w:r>
      <w:r w:rsidR="00525332">
        <w:rPr>
          <w:rFonts w:hint="eastAsia"/>
        </w:rPr>
        <w:t xml:space="preserve"> 최종제출</w:t>
      </w:r>
      <w:r w:rsidR="006D3CA8">
        <w:rPr>
          <w:rFonts w:hint="eastAsia"/>
        </w:rPr>
        <w:t>한다.</w:t>
      </w:r>
    </w:p>
    <w:p w:rsidR="00E274A8" w:rsidRDefault="00E274A8" w:rsidP="00E02BF5">
      <w:pPr>
        <w:pStyle w:val="a"/>
        <w:numPr>
          <w:ilvl w:val="0"/>
          <w:numId w:val="0"/>
        </w:numPr>
      </w:pPr>
      <w:r>
        <w:br w:type="page"/>
      </w:r>
    </w:p>
    <w:p w:rsidR="00247D57" w:rsidRDefault="00247D57" w:rsidP="00247D57">
      <w:pPr>
        <w:pStyle w:val="2"/>
      </w:pPr>
      <w:bookmarkStart w:id="15" w:name="_Toc74918583"/>
      <w:bookmarkStart w:id="16" w:name="_Toc75362447"/>
      <w:r>
        <w:rPr>
          <w:rFonts w:hint="eastAsia"/>
        </w:rPr>
        <w:lastRenderedPageBreak/>
        <w:t>기침유발기</w:t>
      </w:r>
      <w:bookmarkEnd w:id="15"/>
      <w:bookmarkEnd w:id="16"/>
    </w:p>
    <w:p w:rsidR="00247D57" w:rsidRPr="00AC7CD2" w:rsidRDefault="00247D57" w:rsidP="00A72A9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>요</w:t>
      </w:r>
      <w:r w:rsidR="00AE5729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기침유발기 등록 및 조회를 위한 화면</w:t>
      </w:r>
    </w:p>
    <w:p w:rsidR="00247D57" w:rsidRPr="00AC7CD2" w:rsidRDefault="00247D57" w:rsidP="00A72A9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>화면 경로</w:t>
      </w:r>
      <w:r w:rsidR="00AE5729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요양비</w:t>
      </w:r>
      <w:r w:rsidRPr="00AC7CD2"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</w:rPr>
        <w:t xml:space="preserve">요양비청구 </w:t>
      </w:r>
      <w:r>
        <w:rPr>
          <w:sz w:val="20"/>
          <w:szCs w:val="20"/>
        </w:rPr>
        <w:t xml:space="preserve">&gt; </w:t>
      </w:r>
      <w:r>
        <w:rPr>
          <w:rFonts w:hint="eastAsia"/>
          <w:sz w:val="20"/>
          <w:szCs w:val="20"/>
        </w:rPr>
        <w:t>요양비청구등록</w:t>
      </w:r>
    </w:p>
    <w:p w:rsidR="00247D57" w:rsidRPr="00E02BF5" w:rsidRDefault="00247D57" w:rsidP="00A72A9A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 처리 절차</w:t>
      </w:r>
    </w:p>
    <w:p w:rsidR="00247D57" w:rsidRDefault="007D2C99" w:rsidP="00247D57">
      <w:pPr>
        <w:pStyle w:val="a"/>
        <w:numPr>
          <w:ilvl w:val="0"/>
          <w:numId w:val="0"/>
        </w:num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E9571B8" wp14:editId="56387B55">
                <wp:simplePos x="0" y="0"/>
                <wp:positionH relativeFrom="column">
                  <wp:posOffset>5693616</wp:posOffset>
                </wp:positionH>
                <wp:positionV relativeFrom="paragraph">
                  <wp:posOffset>2193290</wp:posOffset>
                </wp:positionV>
                <wp:extent cx="446684" cy="125095"/>
                <wp:effectExtent l="0" t="0" r="10795" b="27305"/>
                <wp:wrapNone/>
                <wp:docPr id="321" name="모서리가 둥근 직사각형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84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5A08A7" id="모서리가 둥근 직사각형 321" o:spid="_x0000_s1026" style="position:absolute;left:0;text-align:left;margin-left:448.3pt;margin-top:172.7pt;width:35.15pt;height:9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" filled="f" strokecolor="#c00000"/>
            </w:pict>
          </mc:Fallback>
        </mc:AlternateContent>
      </w:r>
      <w:r w:rsidR="00BB0EB8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F80FF0B" wp14:editId="12C55617">
                <wp:simplePos x="0" y="0"/>
                <wp:positionH relativeFrom="column">
                  <wp:posOffset>795226</wp:posOffset>
                </wp:positionH>
                <wp:positionV relativeFrom="paragraph">
                  <wp:posOffset>946150</wp:posOffset>
                </wp:positionV>
                <wp:extent cx="496841" cy="121567"/>
                <wp:effectExtent l="0" t="0" r="17780" b="12065"/>
                <wp:wrapNone/>
                <wp:docPr id="302" name="모서리가 둥근 직사각형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41" cy="12156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5A9E2A7" id="모서리가 둥근 직사각형 302" o:spid="_x0000_s1026" style="position:absolute;left:0;text-align:left;margin-left:62.6pt;margin-top:74.5pt;width:39.1pt;height:9.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" filled="f" strokecolor="#c00000"/>
            </w:pict>
          </mc:Fallback>
        </mc:AlternateContent>
      </w:r>
      <w:r w:rsidR="00BB0EB8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4247559" wp14:editId="55B6845D">
                <wp:simplePos x="0" y="0"/>
                <wp:positionH relativeFrom="column">
                  <wp:posOffset>2482850</wp:posOffset>
                </wp:positionH>
                <wp:positionV relativeFrom="paragraph">
                  <wp:posOffset>1170099</wp:posOffset>
                </wp:positionV>
                <wp:extent cx="496841" cy="121567"/>
                <wp:effectExtent l="0" t="0" r="17780" b="12065"/>
                <wp:wrapNone/>
                <wp:docPr id="301" name="모서리가 둥근 직사각형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41" cy="12156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67CF60" id="모서리가 둥근 직사각형 301" o:spid="_x0000_s1026" style="position:absolute;left:0;text-align:left;margin-left:195.5pt;margin-top:92.15pt;width:39.1pt;height:9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" filled="f" strokecolor="#c00000"/>
            </w:pict>
          </mc:Fallback>
        </mc:AlternateContent>
      </w:r>
      <w:r w:rsidR="0005700D" w:rsidRPr="00904568">
        <w:rPr>
          <w:noProof/>
        </w:rPr>
        <w:drawing>
          <wp:anchor distT="0" distB="0" distL="114300" distR="114300" simplePos="0" relativeHeight="251991040" behindDoc="0" locked="0" layoutInCell="1" allowOverlap="1" wp14:anchorId="2BCD15E3" wp14:editId="75CD5D49">
            <wp:simplePos x="0" y="0"/>
            <wp:positionH relativeFrom="column">
              <wp:posOffset>5511165</wp:posOffset>
            </wp:positionH>
            <wp:positionV relativeFrom="paragraph">
              <wp:posOffset>294211</wp:posOffset>
            </wp:positionV>
            <wp:extent cx="151130" cy="179705"/>
            <wp:effectExtent l="0" t="0" r="1270" b="0"/>
            <wp:wrapNone/>
            <wp:docPr id="264" name="그림 264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0D" w:rsidRPr="00904568">
        <w:rPr>
          <w:noProof/>
        </w:rPr>
        <w:drawing>
          <wp:anchor distT="0" distB="0" distL="114300" distR="114300" simplePos="0" relativeHeight="251993088" behindDoc="0" locked="0" layoutInCell="1" allowOverlap="1" wp14:anchorId="7451CB00" wp14:editId="00E5B3D1">
            <wp:simplePos x="0" y="0"/>
            <wp:positionH relativeFrom="column">
              <wp:posOffset>5770245</wp:posOffset>
            </wp:positionH>
            <wp:positionV relativeFrom="paragraph">
              <wp:posOffset>292306</wp:posOffset>
            </wp:positionV>
            <wp:extent cx="147600" cy="180000"/>
            <wp:effectExtent l="0" t="0" r="5080" b="0"/>
            <wp:wrapNone/>
            <wp:docPr id="265" name="그림 265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0D" w:rsidRPr="00904568">
        <w:rPr>
          <w:noProof/>
        </w:rPr>
        <w:drawing>
          <wp:anchor distT="0" distB="0" distL="114300" distR="114300" simplePos="0" relativeHeight="251988992" behindDoc="0" locked="0" layoutInCell="1" allowOverlap="1" wp14:anchorId="74494B91" wp14:editId="3AE4F71B">
            <wp:simplePos x="0" y="0"/>
            <wp:positionH relativeFrom="column">
              <wp:posOffset>-154511</wp:posOffset>
            </wp:positionH>
            <wp:positionV relativeFrom="paragraph">
              <wp:posOffset>2301240</wp:posOffset>
            </wp:positionV>
            <wp:extent cx="151200" cy="180000"/>
            <wp:effectExtent l="0" t="0" r="1270" b="0"/>
            <wp:wrapNone/>
            <wp:docPr id="263" name="그림 263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0D" w:rsidRPr="00904568">
        <w:rPr>
          <w:noProof/>
        </w:rPr>
        <w:drawing>
          <wp:anchor distT="0" distB="0" distL="114300" distR="114300" simplePos="0" relativeHeight="251986944" behindDoc="0" locked="0" layoutInCell="1" allowOverlap="1" wp14:anchorId="0C0BEABF" wp14:editId="40396AF7">
            <wp:simplePos x="0" y="0"/>
            <wp:positionH relativeFrom="column">
              <wp:posOffset>5511371</wp:posOffset>
            </wp:positionH>
            <wp:positionV relativeFrom="paragraph">
              <wp:posOffset>2190526</wp:posOffset>
            </wp:positionV>
            <wp:extent cx="151200" cy="180000"/>
            <wp:effectExtent l="0" t="0" r="1270" b="0"/>
            <wp:wrapNone/>
            <wp:docPr id="262" name="그림 262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0D" w:rsidRPr="00904568">
        <w:rPr>
          <w:noProof/>
        </w:rPr>
        <w:drawing>
          <wp:anchor distT="0" distB="0" distL="114300" distR="114300" simplePos="0" relativeHeight="251982848" behindDoc="0" locked="0" layoutInCell="1" allowOverlap="1" wp14:anchorId="2B7071C1" wp14:editId="13C8D0A2">
            <wp:simplePos x="0" y="0"/>
            <wp:positionH relativeFrom="column">
              <wp:posOffset>572807</wp:posOffset>
            </wp:positionH>
            <wp:positionV relativeFrom="paragraph">
              <wp:posOffset>1850107</wp:posOffset>
            </wp:positionV>
            <wp:extent cx="151130" cy="179705"/>
            <wp:effectExtent l="0" t="0" r="1270" b="0"/>
            <wp:wrapNone/>
            <wp:docPr id="260" name="그림 260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00D" w:rsidRP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55D072D" wp14:editId="6CE92701">
                <wp:simplePos x="0" y="0"/>
                <wp:positionH relativeFrom="column">
                  <wp:posOffset>399415</wp:posOffset>
                </wp:positionH>
                <wp:positionV relativeFrom="paragraph">
                  <wp:posOffset>1730804</wp:posOffset>
                </wp:positionV>
                <wp:extent cx="206137" cy="121285"/>
                <wp:effectExtent l="0" t="0" r="22860" b="12065"/>
                <wp:wrapNone/>
                <wp:docPr id="261" name="모서리가 둥근 직사각형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7" cy="12128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5EFEAB" id="모서리가 둥근 직사각형 261" o:spid="_x0000_s1026" style="position:absolute;left:0;text-align:left;margin-left:31.45pt;margin-top:136.3pt;width:16.25pt;height:9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" filled="f" strokecolor="#c00000"/>
            </w:pict>
          </mc:Fallback>
        </mc:AlternateContent>
      </w:r>
      <w:r w:rsidR="0005700D" w:rsidRPr="00474867">
        <w:rPr>
          <w:noProof/>
        </w:rPr>
        <w:drawing>
          <wp:anchor distT="0" distB="0" distL="114300" distR="114300" simplePos="0" relativeHeight="251980800" behindDoc="0" locked="0" layoutInCell="1" allowOverlap="1" wp14:anchorId="6D13066E" wp14:editId="0DEAAC1D">
            <wp:simplePos x="0" y="0"/>
            <wp:positionH relativeFrom="column">
              <wp:posOffset>-141811</wp:posOffset>
            </wp:positionH>
            <wp:positionV relativeFrom="paragraph">
              <wp:posOffset>953135</wp:posOffset>
            </wp:positionV>
            <wp:extent cx="151130" cy="179705"/>
            <wp:effectExtent l="0" t="0" r="1270" b="0"/>
            <wp:wrapNone/>
            <wp:docPr id="259" name="그림 259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44CA2C7" wp14:editId="1B0D7DAB">
                <wp:simplePos x="0" y="0"/>
                <wp:positionH relativeFrom="column">
                  <wp:posOffset>24559</wp:posOffset>
                </wp:positionH>
                <wp:positionV relativeFrom="paragraph">
                  <wp:posOffset>2301240</wp:posOffset>
                </wp:positionV>
                <wp:extent cx="6104255" cy="491798"/>
                <wp:effectExtent l="0" t="0" r="10795" b="22860"/>
                <wp:wrapNone/>
                <wp:docPr id="219" name="모서리가 둥근 직사각형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491798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DA7CA8D" id="모서리가 둥근 직사각형 219" o:spid="_x0000_s1026" style="position:absolute;left:0;text-align:left;margin-left:1.95pt;margin-top:181.2pt;width:480.65pt;height:38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" filled="f" strokecolor="#7030a0"/>
            </w:pict>
          </mc:Fallback>
        </mc:AlternateContent>
      </w:r>
      <w:r w:rsid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56B7882" wp14:editId="06FACBE1">
                <wp:simplePos x="0" y="0"/>
                <wp:positionH relativeFrom="column">
                  <wp:posOffset>19887</wp:posOffset>
                </wp:positionH>
                <wp:positionV relativeFrom="paragraph">
                  <wp:posOffset>948543</wp:posOffset>
                </wp:positionV>
                <wp:extent cx="6104255" cy="1242104"/>
                <wp:effectExtent l="0" t="0" r="10795" b="15240"/>
                <wp:wrapNone/>
                <wp:docPr id="170" name="모서리가 둥근 직사각형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242104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DF3D4B2" id="모서리가 둥근 직사각형 170" o:spid="_x0000_s1026" style="position:absolute;left:0;text-align:left;margin-left:1.55pt;margin-top:74.7pt;width:480.65pt;height:97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" filled="f" strokecolor="#7030a0"/>
            </w:pict>
          </mc:Fallback>
        </mc:AlternateContent>
      </w:r>
      <w:r w:rsidR="005A2B40" w:rsidRP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BAF3361" wp14:editId="3B530115">
                <wp:simplePos x="0" y="0"/>
                <wp:positionH relativeFrom="column">
                  <wp:posOffset>2080895</wp:posOffset>
                </wp:positionH>
                <wp:positionV relativeFrom="paragraph">
                  <wp:posOffset>356235</wp:posOffset>
                </wp:positionV>
                <wp:extent cx="1352550" cy="154940"/>
                <wp:effectExtent l="0" t="0" r="19050" b="16510"/>
                <wp:wrapNone/>
                <wp:docPr id="97" name="모서리가 둥근 직사각형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54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F2BC57" id="모서리가 둥근 직사각형 97" o:spid="_x0000_s1026" style="position:absolute;left:0;text-align:left;margin-left:163.85pt;margin-top:28.05pt;width:106.5pt;height:12.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" filled="f" strokecolor="#c00000"/>
            </w:pict>
          </mc:Fallback>
        </mc:AlternateContent>
      </w:r>
      <w:r w:rsidR="005A2B40" w:rsidRP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FAB2452" wp14:editId="339D1C5B">
                <wp:simplePos x="0" y="0"/>
                <wp:positionH relativeFrom="column">
                  <wp:posOffset>5342049</wp:posOffset>
                </wp:positionH>
                <wp:positionV relativeFrom="paragraph">
                  <wp:posOffset>155575</wp:posOffset>
                </wp:positionV>
                <wp:extent cx="248285" cy="121285"/>
                <wp:effectExtent l="0" t="0" r="18415" b="12065"/>
                <wp:wrapNone/>
                <wp:docPr id="111" name="모서리가 둥근 직사각형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12128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78F297" id="모서리가 둥근 직사각형 111" o:spid="_x0000_s1026" style="position:absolute;left:0;text-align:left;margin-left:420.65pt;margin-top:12.25pt;width:19.55pt;height:9.5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" filled="f" strokecolor="#c00000"/>
            </w:pict>
          </mc:Fallback>
        </mc:AlternateContent>
      </w:r>
      <w:r w:rsidR="005A2B40" w:rsidRP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8578715" wp14:editId="60E60FF0">
                <wp:simplePos x="0" y="0"/>
                <wp:positionH relativeFrom="column">
                  <wp:posOffset>5818134</wp:posOffset>
                </wp:positionH>
                <wp:positionV relativeFrom="paragraph">
                  <wp:posOffset>155711</wp:posOffset>
                </wp:positionV>
                <wp:extent cx="311018" cy="126178"/>
                <wp:effectExtent l="0" t="0" r="13335" b="26670"/>
                <wp:wrapNone/>
                <wp:docPr id="133" name="모서리가 둥근 직사각형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18" cy="126178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0E0ED15" id="모서리가 둥근 직사각형 133" o:spid="_x0000_s1026" style="position:absolute;left:0;text-align:left;margin-left:458.1pt;margin-top:12.25pt;width:24.5pt;height:9.9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" filled="f" strokecolor="#c00000"/>
            </w:pict>
          </mc:Fallback>
        </mc:AlternateContent>
      </w:r>
      <w:r w:rsidR="005A2B40" w:rsidRP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821D6C0" wp14:editId="7538702B">
                <wp:simplePos x="0" y="0"/>
                <wp:positionH relativeFrom="column">
                  <wp:posOffset>4073903</wp:posOffset>
                </wp:positionH>
                <wp:positionV relativeFrom="paragraph">
                  <wp:posOffset>356562</wp:posOffset>
                </wp:positionV>
                <wp:extent cx="1067681" cy="154940"/>
                <wp:effectExtent l="0" t="0" r="18415" b="16510"/>
                <wp:wrapNone/>
                <wp:docPr id="107" name="모서리가 둥근 직사각형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681" cy="154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545A668" id="모서리가 둥근 직사각형 107" o:spid="_x0000_s1026" style="position:absolute;left:0;text-align:left;margin-left:320.8pt;margin-top:28.1pt;width:84.05pt;height:12.2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" filled="f" strokecolor="#c00000"/>
            </w:pict>
          </mc:Fallback>
        </mc:AlternateContent>
      </w:r>
      <w:r w:rsidR="005A2B40" w:rsidRPr="005A2B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C32DDB9" wp14:editId="7670F96A">
                <wp:simplePos x="0" y="0"/>
                <wp:positionH relativeFrom="column">
                  <wp:posOffset>24130</wp:posOffset>
                </wp:positionH>
                <wp:positionV relativeFrom="paragraph">
                  <wp:posOffset>354965</wp:posOffset>
                </wp:positionV>
                <wp:extent cx="2037715" cy="154940"/>
                <wp:effectExtent l="0" t="0" r="19685" b="16510"/>
                <wp:wrapNone/>
                <wp:docPr id="80" name="모서리가 둥근 직사각형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1549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3B2984B" id="모서리가 둥근 직사각형 80" o:spid="_x0000_s1026" style="position:absolute;left:0;text-align:left;margin-left:1.9pt;margin-top:27.95pt;width:160.45pt;height:12.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" filled="f" strokecolor="#c00000"/>
            </w:pict>
          </mc:Fallback>
        </mc:AlternateContent>
      </w:r>
      <w:r w:rsidR="005A2B40" w:rsidRPr="005A2B4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70E1878" wp14:editId="12CD7994">
                <wp:simplePos x="0" y="0"/>
                <wp:positionH relativeFrom="column">
                  <wp:posOffset>3505835</wp:posOffset>
                </wp:positionH>
                <wp:positionV relativeFrom="paragraph">
                  <wp:posOffset>135890</wp:posOffset>
                </wp:positionV>
                <wp:extent cx="255270" cy="147320"/>
                <wp:effectExtent l="38100" t="0" r="30480" b="62230"/>
                <wp:wrapNone/>
                <wp:docPr id="109" name="직선 화살표 연결선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3CC139" id="직선 화살표 연결선 109" o:spid="_x0000_s1026" type="#_x0000_t32" style="position:absolute;left:0;text-align:left;margin-left:276.05pt;margin-top:10.7pt;width:20.1pt;height:11.6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" strokecolor="#4579b8 [3044]">
                <v:stroke endarrow="block"/>
              </v:shape>
            </w:pict>
          </mc:Fallback>
        </mc:AlternateContent>
      </w:r>
      <w:r w:rsidR="005A2B40" w:rsidRPr="005A2B40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490EF00" wp14:editId="272DB109">
                <wp:simplePos x="0" y="0"/>
                <wp:positionH relativeFrom="column">
                  <wp:posOffset>3994785</wp:posOffset>
                </wp:positionH>
                <wp:positionV relativeFrom="paragraph">
                  <wp:posOffset>133350</wp:posOffset>
                </wp:positionV>
                <wp:extent cx="271145" cy="149860"/>
                <wp:effectExtent l="0" t="0" r="71755" b="59690"/>
                <wp:wrapNone/>
                <wp:docPr id="110" name="직선 화살표 연결선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45" cy="149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CA43C8" id="직선 화살표 연결선 110" o:spid="_x0000_s1026" type="#_x0000_t32" style="position:absolute;left:0;text-align:left;margin-left:314.55pt;margin-top:10.5pt;width:21.35pt;height:11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" strokecolor="#4579b8 [3044]">
                <v:stroke endarrow="block"/>
              </v:shape>
            </w:pict>
          </mc:Fallback>
        </mc:AlternateContent>
      </w:r>
      <w:r w:rsidR="005A2B40" w:rsidRPr="005A2B40">
        <w:rPr>
          <w:rFonts w:hint="eastAsia"/>
          <w:noProof/>
        </w:rPr>
        <w:drawing>
          <wp:anchor distT="0" distB="0" distL="114300" distR="114300" simplePos="0" relativeHeight="251969536" behindDoc="0" locked="0" layoutInCell="1" allowOverlap="1" wp14:anchorId="181C2690" wp14:editId="0B001F28">
            <wp:simplePos x="0" y="0"/>
            <wp:positionH relativeFrom="column">
              <wp:posOffset>3797935</wp:posOffset>
            </wp:positionH>
            <wp:positionV relativeFrom="paragraph">
              <wp:posOffset>38735</wp:posOffset>
            </wp:positionV>
            <wp:extent cx="151130" cy="179705"/>
            <wp:effectExtent l="0" t="0" r="1270" b="0"/>
            <wp:wrapNone/>
            <wp:docPr id="139" name="그림 139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B40" w:rsidRPr="005A2B40">
        <w:rPr>
          <w:noProof/>
        </w:rPr>
        <w:drawing>
          <wp:anchor distT="0" distB="0" distL="114300" distR="114300" simplePos="0" relativeHeight="251970560" behindDoc="0" locked="0" layoutInCell="1" allowOverlap="1" wp14:anchorId="15137ED0" wp14:editId="27F4A1E5">
            <wp:simplePos x="0" y="0"/>
            <wp:positionH relativeFrom="column">
              <wp:posOffset>1909445</wp:posOffset>
            </wp:positionH>
            <wp:positionV relativeFrom="paragraph">
              <wp:posOffset>167640</wp:posOffset>
            </wp:positionV>
            <wp:extent cx="147320" cy="179705"/>
            <wp:effectExtent l="0" t="0" r="5080" b="0"/>
            <wp:wrapNone/>
            <wp:docPr id="148" name="그림 148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A9">
        <w:rPr>
          <w:noProof/>
        </w:rPr>
        <w:drawing>
          <wp:inline distT="0" distB="0" distL="0" distR="0">
            <wp:extent cx="6115685" cy="2769934"/>
            <wp:effectExtent l="19050" t="19050" r="1841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699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2460" w:rsidRDefault="001C5FBA" w:rsidP="00AB2DAD">
      <w:pPr>
        <w:pStyle w:val="a"/>
        <w:numPr>
          <w:ilvl w:val="0"/>
          <w:numId w:val="19"/>
        </w:numPr>
      </w:pP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0AE5B70" wp14:editId="4BF6C216">
                <wp:simplePos x="0" y="0"/>
                <wp:positionH relativeFrom="column">
                  <wp:posOffset>2903220</wp:posOffset>
                </wp:positionH>
                <wp:positionV relativeFrom="paragraph">
                  <wp:posOffset>137795</wp:posOffset>
                </wp:positionV>
                <wp:extent cx="1461135" cy="863600"/>
                <wp:effectExtent l="19050" t="19050" r="24765" b="12700"/>
                <wp:wrapNone/>
                <wp:docPr id="204" name="그룹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205" name="그림 205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6" name="모서리가 둥근 직사각형 206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32403BB" id="그룹 204" o:spid="_x0000_s1026" style="position:absolute;left:0;text-align:left;margin-left:228.6pt;margin-top:10.85pt;width:115.05pt;height:68pt;z-index:251872256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">
                <v:shape id="그림 205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" stroked="t" strokecolor="windowText" strokeweight=".25pt">
                  <v:stroke joinstyle="round"/>
                  <v:imagedata r:id="rId26" o:title="한시적 급여특례 인정 대상 확인 팝업창" croptop="1477f" cropbottom="1724f" cropleft="1602f" cropright="1022f"/>
                  <v:path arrowok="t"/>
                </v:shape>
                <v:roundrect id="모서리가 둥근 직사각형 206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" filled="f" strokecolor="#c00000"/>
              </v:group>
            </w:pict>
          </mc:Fallback>
        </mc:AlternateContent>
      </w:r>
      <w:r w:rsidRPr="001C5FBA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C2B529E" wp14:editId="750D36C9">
                <wp:simplePos x="0" y="0"/>
                <wp:positionH relativeFrom="column">
                  <wp:posOffset>4431327</wp:posOffset>
                </wp:positionH>
                <wp:positionV relativeFrom="paragraph">
                  <wp:posOffset>142265</wp:posOffset>
                </wp:positionV>
                <wp:extent cx="1651000" cy="1285875"/>
                <wp:effectExtent l="19050" t="19050" r="25400" b="28575"/>
                <wp:wrapNone/>
                <wp:docPr id="201" name="그룹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202" name="그림 202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" name="모서리가 둥근 직사각형 203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B2B590B" id="그룹 201" o:spid="_x0000_s1026" style="position:absolute;left:0;text-align:left;margin-left:348.9pt;margin-top:11.2pt;width:130pt;height:101.25pt;z-index:251871232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">
                <v:shape id="그림 202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" stroked="t" strokecolor="windowText">
                  <v:stroke joinstyle="round"/>
                  <v:imagedata r:id="rId27" o:title="한시적 급여특례 인정 기준 운영 안내 팝업창" croptop="1595f" cropbottom="5573f" cropleft="1366f"/>
                  <v:path arrowok="t"/>
                </v:shape>
                <v:roundrect id="모서리가 둥근 직사각형 203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" filled="f" strokecolor="#c00000"/>
              </v:group>
            </w:pict>
          </mc:Fallback>
        </mc:AlternateContent>
      </w:r>
      <w:r w:rsidR="00A42460">
        <w:rPr>
          <w:rFonts w:hint="eastAsia"/>
        </w:rPr>
        <w:t>요양비종류</w:t>
      </w:r>
    </w:p>
    <w:p w:rsidR="00A42460" w:rsidRPr="006822EE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 w:rsidRPr="0005700D">
        <w:rPr>
          <w:rFonts w:hint="eastAsia"/>
          <w:w w:val="95"/>
          <w:fitText w:val="3800" w:id="-1766501120"/>
        </w:rPr>
        <w:t>기침유발기를 선택 시 입력양식이 표시된다</w:t>
      </w:r>
      <w:r w:rsidR="00A42460">
        <w:rPr>
          <w:rFonts w:hint="eastAsia"/>
        </w:rPr>
        <w:t>.</w:t>
      </w:r>
      <w:r w:rsidR="001C5FBA" w:rsidRPr="001C5FBA">
        <w:t xml:space="preserve"> </w:t>
      </w:r>
    </w:p>
    <w:p w:rsidR="00A42460" w:rsidRDefault="00A42460" w:rsidP="00AB2DAD">
      <w:pPr>
        <w:pStyle w:val="a"/>
        <w:numPr>
          <w:ilvl w:val="0"/>
          <w:numId w:val="19"/>
        </w:numPr>
      </w:pPr>
      <w:r>
        <w:rPr>
          <w:rFonts w:hint="eastAsia"/>
        </w:rPr>
        <w:t>수진자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수진자 주민번호, 성명을 입력한다.</w:t>
      </w:r>
    </w:p>
    <w:p w:rsidR="00A42460" w:rsidRDefault="00A42460" w:rsidP="00AB2DAD">
      <w:pPr>
        <w:pStyle w:val="a"/>
        <w:numPr>
          <w:ilvl w:val="0"/>
          <w:numId w:val="19"/>
        </w:numPr>
      </w:pPr>
      <w:r>
        <w:rPr>
          <w:rFonts w:hint="eastAsia"/>
        </w:rPr>
        <w:t>기침유발기 상세정보 입력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처방전 : 처방전 내용을 입력한다.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소견서 : 검사결과지 또는 의사소견서 내용을 입력한다.</w:t>
      </w:r>
    </w:p>
    <w:p w:rsidR="00A42460" w:rsidRDefault="00AE5729" w:rsidP="001965A6">
      <w:pPr>
        <w:pStyle w:val="a"/>
        <w:numPr>
          <w:ilvl w:val="0"/>
          <w:numId w:val="0"/>
        </w:numPr>
        <w:ind w:leftChars="200" w:left="400"/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1BD04F5" wp14:editId="2B741541">
                <wp:simplePos x="0" y="0"/>
                <wp:positionH relativeFrom="column">
                  <wp:posOffset>3279981</wp:posOffset>
                </wp:positionH>
                <wp:positionV relativeFrom="paragraph">
                  <wp:posOffset>203200</wp:posOffset>
                </wp:positionV>
                <wp:extent cx="322418" cy="153281"/>
                <wp:effectExtent l="0" t="0" r="20955" b="18415"/>
                <wp:wrapNone/>
                <wp:docPr id="288" name="모서리가 둥근 직사각형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9DA3EFF" id="모서리가 둥근 직사각형 288" o:spid="_x0000_s1026" style="position:absolute;left:0;text-align:left;margin-left:258.25pt;margin-top:16pt;width:25.4pt;height:12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" filled="f" strokecolor="#c00000"/>
            </w:pict>
          </mc:Fallback>
        </mc:AlternateContent>
      </w:r>
      <w:r w:rsidR="00A42460">
        <w:rPr>
          <w:noProof/>
        </w:rPr>
        <w:drawing>
          <wp:inline distT="0" distB="0" distL="0" distR="0" wp14:anchorId="78EA6E13" wp14:editId="5FAB0C6A">
            <wp:extent cx="3837045" cy="1818229"/>
            <wp:effectExtent l="19050" t="19050" r="11430" b="10795"/>
            <wp:docPr id="122" name="그림 7" descr="화면 캡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 descr="화면 캡처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504" cy="18198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지급청구 : 기침유발기 지급청구서 내용을 입력한다.</w:t>
      </w:r>
    </w:p>
    <w:p w:rsidR="00A42460" w:rsidRDefault="00A42460" w:rsidP="00962F5A">
      <w:pPr>
        <w:pStyle w:val="a"/>
        <w:numPr>
          <w:ilvl w:val="0"/>
          <w:numId w:val="19"/>
        </w:numPr>
      </w:pPr>
      <w:r>
        <w:rPr>
          <w:rFonts w:hint="eastAsia"/>
        </w:rPr>
        <w:t>기침유발기 제품사용내역을 입력한다.</w:t>
      </w:r>
    </w:p>
    <w:p w:rsidR="00A42460" w:rsidRDefault="00A42460" w:rsidP="00A42460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거래내역 : </w:t>
      </w:r>
    </w:p>
    <w:p w:rsidR="00A42460" w:rsidRDefault="00A42460" w:rsidP="00A42460">
      <w:pPr>
        <w:pStyle w:val="a"/>
        <w:numPr>
          <w:ilvl w:val="0"/>
          <w:numId w:val="0"/>
        </w:numPr>
        <w:ind w:leftChars="200" w:left="400"/>
      </w:pPr>
      <w:r w:rsidRPr="00E57355">
        <w:rPr>
          <w:rFonts w:hint="eastAsia"/>
        </w:rPr>
        <w:t xml:space="preserve">ㆍ </w:t>
      </w:r>
      <w:r>
        <w:rPr>
          <w:rFonts w:hint="eastAsia"/>
        </w:rPr>
        <w:t>기기대여 : 표준계약서 및 세금계산서(거래명세서)의 장비를 검색 후 선택 버튼을 클릭한다.</w:t>
      </w:r>
    </w:p>
    <w:p w:rsidR="00A42460" w:rsidRDefault="00AE5729" w:rsidP="00A42460">
      <w:pPr>
        <w:pStyle w:val="a"/>
        <w:numPr>
          <w:ilvl w:val="0"/>
          <w:numId w:val="0"/>
        </w:numPr>
        <w:ind w:leftChars="600" w:left="1200"/>
      </w:pPr>
      <w:r w:rsidRPr="00AE5729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1BD04F5" wp14:editId="2B741541">
                <wp:simplePos x="0" y="0"/>
                <wp:positionH relativeFrom="column">
                  <wp:posOffset>3476196</wp:posOffset>
                </wp:positionH>
                <wp:positionV relativeFrom="paragraph">
                  <wp:posOffset>167005</wp:posOffset>
                </wp:positionV>
                <wp:extent cx="322418" cy="153281"/>
                <wp:effectExtent l="0" t="0" r="20955" b="18415"/>
                <wp:wrapNone/>
                <wp:docPr id="287" name="모서리가 둥근 직사각형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F233CB9" id="모서리가 둥근 직사각형 287" o:spid="_x0000_s1026" style="position:absolute;left:0;text-align:left;margin-left:273.7pt;margin-top:13.15pt;width:25.4pt;height:12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" filled="f" strokecolor="#c00000"/>
            </w:pict>
          </mc:Fallback>
        </mc:AlternateContent>
      </w:r>
      <w:r w:rsidR="00A42460">
        <w:rPr>
          <w:noProof/>
        </w:rPr>
        <w:drawing>
          <wp:inline distT="0" distB="0" distL="0" distR="0" wp14:anchorId="56E4B445" wp14:editId="466D0932">
            <wp:extent cx="3430321" cy="2744257"/>
            <wp:effectExtent l="0" t="0" r="0" b="0"/>
            <wp:docPr id="124" name="그림 9" descr="화면 캡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 descr="화면 캡처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93" cy="27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60" w:rsidRDefault="00A42460" w:rsidP="00A42460">
      <w:pPr>
        <w:pStyle w:val="a"/>
        <w:numPr>
          <w:ilvl w:val="0"/>
          <w:numId w:val="0"/>
        </w:numPr>
        <w:ind w:leftChars="600" w:left="1200"/>
      </w:pPr>
      <w:r>
        <w:rPr>
          <w:rFonts w:hint="eastAsia"/>
        </w:rPr>
        <w:t xml:space="preserve"> </w:t>
      </w:r>
    </w:p>
    <w:p w:rsidR="00A42460" w:rsidRDefault="00A42460" w:rsidP="00962F5A">
      <w:pPr>
        <w:pStyle w:val="a"/>
        <w:numPr>
          <w:ilvl w:val="0"/>
          <w:numId w:val="19"/>
        </w:numPr>
      </w:pPr>
      <w:r>
        <w:rPr>
          <w:rFonts w:hint="eastAsia"/>
        </w:rPr>
        <w:t>기침유발기 청구</w:t>
      </w:r>
      <w:r w:rsidRPr="0057674B">
        <w:t xml:space="preserve"> </w:t>
      </w:r>
      <w:r w:rsidR="00853F39">
        <w:rPr>
          <w:rFonts w:hint="eastAsia"/>
        </w:rPr>
        <w:t>제</w:t>
      </w:r>
      <w:r>
        <w:rPr>
          <w:rFonts w:hint="eastAsia"/>
        </w:rPr>
        <w:t>출서류를</w:t>
      </w:r>
      <w:r w:rsidRPr="0057674B">
        <w:t xml:space="preserve"> 첨부파일</w:t>
      </w:r>
      <w:r>
        <w:rPr>
          <w:rFonts w:hint="eastAsia"/>
        </w:rPr>
        <w:t>로</w:t>
      </w:r>
      <w:r w:rsidRPr="0057674B">
        <w:t xml:space="preserve"> 입력</w:t>
      </w:r>
      <w:r>
        <w:rPr>
          <w:rFonts w:hint="eastAsia"/>
        </w:rPr>
        <w:t>한다.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제출서류첨부 버튼을 클릭하여 첨부파일을 입력한다.</w:t>
      </w:r>
    </w:p>
    <w:p w:rsidR="00A42460" w:rsidRDefault="00A42460" w:rsidP="00A42460">
      <w:pPr>
        <w:pStyle w:val="a"/>
        <w:numPr>
          <w:ilvl w:val="0"/>
          <w:numId w:val="0"/>
        </w:numPr>
        <w:ind w:left="360"/>
      </w:pPr>
      <w:r>
        <w:rPr>
          <w:rFonts w:hint="eastAsia"/>
        </w:rPr>
        <w:t>(첨부서류종류 : 제출서류 목록 참고)</w:t>
      </w:r>
    </w:p>
    <w:p w:rsidR="00A42460" w:rsidRDefault="00906B7B" w:rsidP="00A42460">
      <w:pPr>
        <w:pStyle w:val="a"/>
        <w:numPr>
          <w:ilvl w:val="0"/>
          <w:numId w:val="0"/>
        </w:numPr>
        <w:ind w:left="36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8F3E6E" wp14:editId="2B5AF32E">
                <wp:simplePos x="0" y="0"/>
                <wp:positionH relativeFrom="column">
                  <wp:posOffset>1590040</wp:posOffset>
                </wp:positionH>
                <wp:positionV relativeFrom="paragraph">
                  <wp:posOffset>238554</wp:posOffset>
                </wp:positionV>
                <wp:extent cx="1381649" cy="155749"/>
                <wp:effectExtent l="0" t="0" r="28575" b="15875"/>
                <wp:wrapNone/>
                <wp:docPr id="295" name="모서리가 둥근 직사각형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649" cy="1557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C27FCCF" id="모서리가 둥근 직사각형 295" o:spid="_x0000_s1026" style="position:absolute;left:0;text-align:left;margin-left:125.2pt;margin-top:18.8pt;width:108.8pt;height:12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" filled="f" strokecolor="#c00000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2EF31F8" wp14:editId="3D5CE384">
            <wp:extent cx="2974312" cy="2000885"/>
            <wp:effectExtent l="19050" t="19050" r="17145" b="18415"/>
            <wp:docPr id="296" name="그림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975287" cy="20015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460" w:rsidRDefault="00A42460" w:rsidP="00962F5A">
      <w:pPr>
        <w:pStyle w:val="a"/>
        <w:numPr>
          <w:ilvl w:val="0"/>
          <w:numId w:val="19"/>
        </w:numPr>
      </w:pPr>
      <w:r>
        <w:rPr>
          <w:rFonts w:hint="eastAsia"/>
        </w:rPr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수진자 또는 가족 청구 시 : 계좌정보 입력 또는 선택한다.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업체 청구 시 : 위임신청 시 신청된 계좌정보 표시되므로 맞는지 확인한다.</w:t>
      </w:r>
    </w:p>
    <w:p w:rsidR="00A42460" w:rsidRDefault="00A42460" w:rsidP="00962F5A">
      <w:pPr>
        <w:pStyle w:val="a"/>
        <w:numPr>
          <w:ilvl w:val="0"/>
          <w:numId w:val="19"/>
        </w:numPr>
      </w:pPr>
      <w:r>
        <w:rPr>
          <w:rFonts w:hint="eastAsia"/>
        </w:rPr>
        <w:t>입력한 청구내용을 저장한다.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 xml:space="preserve">저장된 청구자료는 </w:t>
      </w:r>
      <w:r w:rsidR="00A42460">
        <w:t>“</w:t>
      </w:r>
      <w:r w:rsidR="00A42460">
        <w:rPr>
          <w:rFonts w:hint="eastAsia"/>
        </w:rPr>
        <w:t>요양비청구내역조회</w:t>
      </w:r>
      <w:r w:rsidR="00A42460">
        <w:t>”</w:t>
      </w:r>
      <w:r w:rsidR="00A42460">
        <w:rPr>
          <w:rFonts w:hint="eastAsia"/>
        </w:rPr>
        <w:t xml:space="preserve"> 메뉴에서 조회 할 수 있다.</w:t>
      </w:r>
    </w:p>
    <w:p w:rsidR="00A42460" w:rsidRDefault="00A42460" w:rsidP="00A42460">
      <w:pPr>
        <w:pStyle w:val="a"/>
        <w:numPr>
          <w:ilvl w:val="0"/>
          <w:numId w:val="0"/>
        </w:numPr>
        <w:ind w:left="555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A42460" w:rsidRDefault="00A42460" w:rsidP="00962F5A">
      <w:pPr>
        <w:pStyle w:val="a"/>
        <w:numPr>
          <w:ilvl w:val="0"/>
          <w:numId w:val="19"/>
        </w:numPr>
      </w:pPr>
      <w:r>
        <w:rPr>
          <w:rFonts w:hint="eastAsia"/>
        </w:rPr>
        <w:t>입력, 저장한 청구내용 자료를 공단에 제출한다.</w:t>
      </w:r>
    </w:p>
    <w:p w:rsidR="00A42460" w:rsidRDefault="00012177" w:rsidP="00012177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A42460">
        <w:rPr>
          <w:rFonts w:hint="eastAsia"/>
        </w:rPr>
        <w:t>저장된 청구자료를 건강보험공단으로 청구요청(자료제출)한다.</w:t>
      </w:r>
    </w:p>
    <w:p w:rsidR="00A42460" w:rsidRDefault="00A42460" w:rsidP="00A42460">
      <w:pPr>
        <w:widowControl/>
        <w:wordWrap/>
        <w:adjustRightInd/>
        <w:jc w:val="left"/>
        <w:textAlignment w:val="auto"/>
      </w:pPr>
      <w:r>
        <w:br w:type="page"/>
      </w:r>
    </w:p>
    <w:p w:rsidR="00247D57" w:rsidRDefault="00247D57" w:rsidP="00247D57">
      <w:pPr>
        <w:pStyle w:val="2"/>
      </w:pPr>
      <w:bookmarkStart w:id="17" w:name="_Toc74918584"/>
      <w:bookmarkStart w:id="18" w:name="_Toc75362448"/>
      <w:r>
        <w:rPr>
          <w:rFonts w:hint="eastAsia"/>
        </w:rPr>
        <w:lastRenderedPageBreak/>
        <w:t>양압기</w:t>
      </w:r>
      <w:bookmarkEnd w:id="17"/>
      <w:bookmarkEnd w:id="18"/>
    </w:p>
    <w:p w:rsidR="00247D57" w:rsidRPr="00AC7CD2" w:rsidRDefault="00247D57" w:rsidP="00012177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>요</w:t>
      </w:r>
      <w:r w:rsidR="00AE5729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양압기 등록 및 조회를 위한 화면</w:t>
      </w:r>
    </w:p>
    <w:p w:rsidR="00247D57" w:rsidRPr="00AC7CD2" w:rsidRDefault="00247D57" w:rsidP="00012177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>화면 경로</w:t>
      </w:r>
      <w:r w:rsidR="00AE5729">
        <w:rPr>
          <w:rFonts w:hint="eastAsia"/>
          <w:sz w:val="20"/>
          <w:szCs w:val="20"/>
        </w:rPr>
        <w:t xml:space="preserve"> </w:t>
      </w:r>
      <w:r w:rsidRPr="00AC7CD2">
        <w:rPr>
          <w:rFonts w:hint="eastAsia"/>
          <w:sz w:val="20"/>
          <w:szCs w:val="20"/>
        </w:rPr>
        <w:t xml:space="preserve">: </w:t>
      </w:r>
      <w:r>
        <w:rPr>
          <w:rFonts w:hint="eastAsia"/>
          <w:sz w:val="20"/>
          <w:szCs w:val="20"/>
        </w:rPr>
        <w:t>요양비</w:t>
      </w:r>
      <w:r w:rsidRPr="00AC7CD2"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</w:rPr>
        <w:t xml:space="preserve">요양비청구 </w:t>
      </w:r>
      <w:r>
        <w:rPr>
          <w:sz w:val="20"/>
          <w:szCs w:val="20"/>
        </w:rPr>
        <w:t xml:space="preserve">&gt; </w:t>
      </w:r>
      <w:r>
        <w:rPr>
          <w:rFonts w:hint="eastAsia"/>
          <w:sz w:val="20"/>
          <w:szCs w:val="20"/>
        </w:rPr>
        <w:t>요양비청구등록</w:t>
      </w:r>
    </w:p>
    <w:p w:rsidR="00247D57" w:rsidRDefault="00AE5729" w:rsidP="00012177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E5729">
        <w:rPr>
          <w:noProof/>
        </w:rPr>
        <w:drawing>
          <wp:anchor distT="0" distB="0" distL="114300" distR="114300" simplePos="0" relativeHeight="252006400" behindDoc="0" locked="0" layoutInCell="1" allowOverlap="1" wp14:anchorId="6B2957E4" wp14:editId="2C1DA450">
            <wp:simplePos x="0" y="0"/>
            <wp:positionH relativeFrom="column">
              <wp:posOffset>-156210</wp:posOffset>
            </wp:positionH>
            <wp:positionV relativeFrom="paragraph">
              <wp:posOffset>1042670</wp:posOffset>
            </wp:positionV>
            <wp:extent cx="151130" cy="179705"/>
            <wp:effectExtent l="0" t="0" r="1270" b="0"/>
            <wp:wrapNone/>
            <wp:docPr id="277" name="그림 277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07D4E23" wp14:editId="222B6EC8">
                <wp:simplePos x="0" y="0"/>
                <wp:positionH relativeFrom="column">
                  <wp:posOffset>2065394</wp:posOffset>
                </wp:positionH>
                <wp:positionV relativeFrom="paragraph">
                  <wp:posOffset>469926</wp:posOffset>
                </wp:positionV>
                <wp:extent cx="1352550" cy="128512"/>
                <wp:effectExtent l="0" t="0" r="19050" b="24130"/>
                <wp:wrapNone/>
                <wp:docPr id="267" name="모서리가 둥근 직사각형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851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68A0ABC" id="모서리가 둥근 직사각형 267" o:spid="_x0000_s1026" style="position:absolute;left:0;text-align:left;margin-left:162.65pt;margin-top:37pt;width:106.5pt;height:10.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" filled="f" strokecolor="#c00000"/>
            </w:pict>
          </mc:Fallback>
        </mc:AlternateContent>
      </w: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4FC29B3" wp14:editId="78D889C5">
                <wp:simplePos x="0" y="0"/>
                <wp:positionH relativeFrom="column">
                  <wp:posOffset>9316</wp:posOffset>
                </wp:positionH>
                <wp:positionV relativeFrom="paragraph">
                  <wp:posOffset>469926</wp:posOffset>
                </wp:positionV>
                <wp:extent cx="2037715" cy="128512"/>
                <wp:effectExtent l="0" t="0" r="19685" b="24130"/>
                <wp:wrapNone/>
                <wp:docPr id="266" name="모서리가 둥근 직사각형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12851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379CB06" id="모서리가 둥근 직사각형 266" o:spid="_x0000_s1026" style="position:absolute;left:0;text-align:left;margin-left:.75pt;margin-top:37pt;width:160.45pt;height:10.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" filled="f" strokecolor="#c00000"/>
            </w:pict>
          </mc:Fallback>
        </mc:AlternateContent>
      </w:r>
      <w:r w:rsidR="00247D57">
        <w:rPr>
          <w:rFonts w:hint="eastAsia"/>
          <w:sz w:val="20"/>
          <w:szCs w:val="20"/>
        </w:rPr>
        <w:t>화면 처리 절차</w:t>
      </w:r>
    </w:p>
    <w:p w:rsidR="00247D57" w:rsidRDefault="007D2C99" w:rsidP="00247D57">
      <w:pPr>
        <w:pStyle w:val="a"/>
        <w:numPr>
          <w:ilvl w:val="0"/>
          <w:numId w:val="0"/>
        </w:num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E9571B8" wp14:editId="56387B55">
                <wp:simplePos x="0" y="0"/>
                <wp:positionH relativeFrom="column">
                  <wp:posOffset>5722620</wp:posOffset>
                </wp:positionH>
                <wp:positionV relativeFrom="paragraph">
                  <wp:posOffset>2718641</wp:posOffset>
                </wp:positionV>
                <wp:extent cx="404958" cy="119942"/>
                <wp:effectExtent l="0" t="0" r="14605" b="13970"/>
                <wp:wrapNone/>
                <wp:docPr id="320" name="모서리가 둥근 직사각형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58" cy="11994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33796C1" id="모서리가 둥근 직사각형 320" o:spid="_x0000_s1026" style="position:absolute;left:0;text-align:left;margin-left:450.6pt;margin-top:214.05pt;width:31.9pt;height:9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" filled="f" strokecolor="#c00000"/>
            </w:pict>
          </mc:Fallback>
        </mc:AlternateContent>
      </w:r>
      <w:r w:rsidR="00BB0EB8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46EE1C" wp14:editId="2F29592D">
                <wp:simplePos x="0" y="0"/>
                <wp:positionH relativeFrom="column">
                  <wp:posOffset>2392680</wp:posOffset>
                </wp:positionH>
                <wp:positionV relativeFrom="paragraph">
                  <wp:posOffset>1032939</wp:posOffset>
                </wp:positionV>
                <wp:extent cx="465129" cy="121567"/>
                <wp:effectExtent l="0" t="0" r="11430" b="12065"/>
                <wp:wrapNone/>
                <wp:docPr id="300" name="모서리가 둥근 직사각형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9" cy="12156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7677937" id="모서리가 둥근 직사각형 300" o:spid="_x0000_s1026" style="position:absolute;left:0;text-align:left;margin-left:188.4pt;margin-top:81.35pt;width:36.6pt;height:9.5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" filled="f" strokecolor="#c00000"/>
            </w:pict>
          </mc:Fallback>
        </mc:AlternateContent>
      </w:r>
      <w:r w:rsidR="00BB0EB8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58E7FC6" wp14:editId="66C896A2">
                <wp:simplePos x="0" y="0"/>
                <wp:positionH relativeFrom="column">
                  <wp:posOffset>633011</wp:posOffset>
                </wp:positionH>
                <wp:positionV relativeFrom="paragraph">
                  <wp:posOffset>826976</wp:posOffset>
                </wp:positionV>
                <wp:extent cx="512698" cy="104775"/>
                <wp:effectExtent l="0" t="0" r="20955" b="28575"/>
                <wp:wrapNone/>
                <wp:docPr id="299" name="모서리가 둥근 직사각형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047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28089E3" id="모서리가 둥근 직사각형 299" o:spid="_x0000_s1026" style="position:absolute;left:0;text-align:left;margin-left:49.85pt;margin-top:65.1pt;width:40.35pt;height:8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" filled="f" strokecolor="#c00000"/>
            </w:pict>
          </mc:Fallback>
        </mc:AlternateContent>
      </w:r>
      <w:r w:rsidR="00AE5729" w:rsidRPr="00AE5729">
        <w:rPr>
          <w:noProof/>
        </w:rPr>
        <w:drawing>
          <wp:anchor distT="0" distB="0" distL="114300" distR="114300" simplePos="0" relativeHeight="252010496" behindDoc="0" locked="0" layoutInCell="1" allowOverlap="1" wp14:anchorId="01260192" wp14:editId="2A16FD94">
            <wp:simplePos x="0" y="0"/>
            <wp:positionH relativeFrom="column">
              <wp:posOffset>5836920</wp:posOffset>
            </wp:positionH>
            <wp:positionV relativeFrom="paragraph">
              <wp:posOffset>172720</wp:posOffset>
            </wp:positionV>
            <wp:extent cx="147320" cy="179705"/>
            <wp:effectExtent l="0" t="0" r="5080" b="0"/>
            <wp:wrapNone/>
            <wp:docPr id="281" name="그림 281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29" w:rsidRPr="00AE5729">
        <w:rPr>
          <w:noProof/>
        </w:rPr>
        <w:drawing>
          <wp:anchor distT="0" distB="0" distL="114300" distR="114300" simplePos="0" relativeHeight="252009472" behindDoc="0" locked="0" layoutInCell="1" allowOverlap="1" wp14:anchorId="16217771" wp14:editId="1CEFF19C">
            <wp:simplePos x="0" y="0"/>
            <wp:positionH relativeFrom="column">
              <wp:posOffset>5577840</wp:posOffset>
            </wp:positionH>
            <wp:positionV relativeFrom="paragraph">
              <wp:posOffset>174831</wp:posOffset>
            </wp:positionV>
            <wp:extent cx="151130" cy="179705"/>
            <wp:effectExtent l="0" t="0" r="1270" b="0"/>
            <wp:wrapNone/>
            <wp:docPr id="280" name="그림 280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29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CDEDF49" wp14:editId="6D28EC60">
                <wp:simplePos x="0" y="0"/>
                <wp:positionH relativeFrom="column">
                  <wp:posOffset>348317</wp:posOffset>
                </wp:positionH>
                <wp:positionV relativeFrom="paragraph">
                  <wp:posOffset>1884118</wp:posOffset>
                </wp:positionV>
                <wp:extent cx="214557" cy="104775"/>
                <wp:effectExtent l="0" t="0" r="14605" b="28575"/>
                <wp:wrapNone/>
                <wp:docPr id="283" name="모서리가 둥근 직사각형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57" cy="1047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18A7E3" id="모서리가 둥근 직사각형 283" o:spid="_x0000_s1026" style="position:absolute;left:0;text-align:left;margin-left:27.45pt;margin-top:148.35pt;width:16.9pt;height:8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" filled="f" strokecolor="#c00000"/>
            </w:pict>
          </mc:Fallback>
        </mc:AlternateContent>
      </w:r>
      <w:r w:rsidR="00AE5729" w:rsidRPr="00904568">
        <w:rPr>
          <w:noProof/>
        </w:rPr>
        <w:drawing>
          <wp:anchor distT="0" distB="0" distL="114300" distR="114300" simplePos="0" relativeHeight="252012544" behindDoc="0" locked="0" layoutInCell="1" allowOverlap="1" wp14:anchorId="6A917AC8" wp14:editId="6A202B89">
            <wp:simplePos x="0" y="0"/>
            <wp:positionH relativeFrom="column">
              <wp:posOffset>486271</wp:posOffset>
            </wp:positionH>
            <wp:positionV relativeFrom="paragraph">
              <wp:posOffset>1987367</wp:posOffset>
            </wp:positionV>
            <wp:extent cx="151130" cy="179705"/>
            <wp:effectExtent l="0" t="0" r="1270" b="0"/>
            <wp:wrapNone/>
            <wp:docPr id="282" name="그림 282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729" w:rsidRPr="00AE5729">
        <w:rPr>
          <w:noProof/>
        </w:rPr>
        <w:drawing>
          <wp:anchor distT="0" distB="0" distL="114300" distR="114300" simplePos="0" relativeHeight="252007424" behindDoc="0" locked="0" layoutInCell="1" allowOverlap="1" wp14:anchorId="049DAE3B" wp14:editId="3031C867">
            <wp:simplePos x="0" y="0"/>
            <wp:positionH relativeFrom="column">
              <wp:posOffset>5570220</wp:posOffset>
            </wp:positionH>
            <wp:positionV relativeFrom="paragraph">
              <wp:posOffset>2704259</wp:posOffset>
            </wp:positionV>
            <wp:extent cx="151130" cy="179705"/>
            <wp:effectExtent l="0" t="0" r="1270" b="0"/>
            <wp:wrapNone/>
            <wp:docPr id="278" name="그림 278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29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B77B6A" wp14:editId="27068E1E">
                <wp:simplePos x="0" y="0"/>
                <wp:positionH relativeFrom="column">
                  <wp:posOffset>9316</wp:posOffset>
                </wp:positionH>
                <wp:positionV relativeFrom="paragraph">
                  <wp:posOffset>2835483</wp:posOffset>
                </wp:positionV>
                <wp:extent cx="6104255" cy="438635"/>
                <wp:effectExtent l="0" t="0" r="10795" b="19050"/>
                <wp:wrapNone/>
                <wp:docPr id="274" name="모서리가 둥근 직사각형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438635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75E35CF" id="모서리가 둥근 직사각형 274" o:spid="_x0000_s1026" style="position:absolute;left:0;text-align:left;margin-left:.75pt;margin-top:223.25pt;width:480.65pt;height:34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" filled="f" strokecolor="#7030a0"/>
            </w:pict>
          </mc:Fallback>
        </mc:AlternateContent>
      </w:r>
      <w:r w:rsidR="00AE5729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1B2293D" wp14:editId="5AE5041E">
                <wp:simplePos x="0" y="0"/>
                <wp:positionH relativeFrom="column">
                  <wp:posOffset>4030</wp:posOffset>
                </wp:positionH>
                <wp:positionV relativeFrom="paragraph">
                  <wp:posOffset>816403</wp:posOffset>
                </wp:positionV>
                <wp:extent cx="6104255" cy="1897513"/>
                <wp:effectExtent l="0" t="0" r="10795" b="26670"/>
                <wp:wrapNone/>
                <wp:docPr id="273" name="모서리가 둥근 직사각형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897513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3523F90" id="모서리가 둥근 직사각형 273" o:spid="_x0000_s1026" style="position:absolute;left:0;text-align:left;margin-left:.3pt;margin-top:64.3pt;width:480.65pt;height:149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" filled="f" strokecolor="#7030a0"/>
            </w:pict>
          </mc:Fallback>
        </mc:AlternateContent>
      </w:r>
      <w:r w:rsidR="00AE5729" w:rsidRPr="00AE5729">
        <w:rPr>
          <w:noProof/>
        </w:rPr>
        <w:drawing>
          <wp:anchor distT="0" distB="0" distL="114300" distR="114300" simplePos="0" relativeHeight="252008448" behindDoc="0" locked="0" layoutInCell="1" allowOverlap="1" wp14:anchorId="76A965E1" wp14:editId="5BB65C6D">
            <wp:simplePos x="0" y="0"/>
            <wp:positionH relativeFrom="column">
              <wp:posOffset>-168910</wp:posOffset>
            </wp:positionH>
            <wp:positionV relativeFrom="paragraph">
              <wp:posOffset>2783840</wp:posOffset>
            </wp:positionV>
            <wp:extent cx="151130" cy="179705"/>
            <wp:effectExtent l="0" t="0" r="1270" b="0"/>
            <wp:wrapNone/>
            <wp:docPr id="279" name="그림 279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29" w:rsidRPr="00AE5729">
        <w:rPr>
          <w:noProof/>
        </w:rPr>
        <w:drawing>
          <wp:anchor distT="0" distB="0" distL="114300" distR="114300" simplePos="0" relativeHeight="252001280" behindDoc="0" locked="0" layoutInCell="1" allowOverlap="1" wp14:anchorId="5AFBD524" wp14:editId="0A2CB08E">
            <wp:simplePos x="0" y="0"/>
            <wp:positionH relativeFrom="column">
              <wp:posOffset>1894840</wp:posOffset>
            </wp:positionH>
            <wp:positionV relativeFrom="paragraph">
              <wp:posOffset>75099</wp:posOffset>
            </wp:positionV>
            <wp:extent cx="147320" cy="179705"/>
            <wp:effectExtent l="0" t="0" r="5080" b="0"/>
            <wp:wrapNone/>
            <wp:docPr id="276" name="그림 276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29" w:rsidRPr="00AE5729">
        <w:rPr>
          <w:rFonts w:hint="eastAsia"/>
          <w:noProof/>
        </w:rPr>
        <w:drawing>
          <wp:anchor distT="0" distB="0" distL="114300" distR="114300" simplePos="0" relativeHeight="252000256" behindDoc="0" locked="0" layoutInCell="1" allowOverlap="1" wp14:anchorId="4A69461A" wp14:editId="43B32B43">
            <wp:simplePos x="0" y="0"/>
            <wp:positionH relativeFrom="column">
              <wp:posOffset>3671570</wp:posOffset>
            </wp:positionH>
            <wp:positionV relativeFrom="paragraph">
              <wp:posOffset>35880</wp:posOffset>
            </wp:positionV>
            <wp:extent cx="151130" cy="179705"/>
            <wp:effectExtent l="0" t="0" r="1270" b="0"/>
            <wp:wrapNone/>
            <wp:docPr id="275" name="그림 275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729" w:rsidRPr="00AE5729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96116E2" wp14:editId="4CB7BF88">
                <wp:simplePos x="0" y="0"/>
                <wp:positionH relativeFrom="column">
                  <wp:posOffset>3867767</wp:posOffset>
                </wp:positionH>
                <wp:positionV relativeFrom="paragraph">
                  <wp:posOffset>143569</wp:posOffset>
                </wp:positionV>
                <wp:extent cx="245657" cy="45719"/>
                <wp:effectExtent l="0" t="38100" r="40640" b="88265"/>
                <wp:wrapNone/>
                <wp:docPr id="270" name="직선 화살표 연결선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5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9D7B1B" id="직선 화살표 연결선 270" o:spid="_x0000_s1026" type="#_x0000_t32" style="position:absolute;left:0;text-align:left;margin-left:304.55pt;margin-top:11.3pt;width:19.35pt;height:3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" strokecolor="#4579b8 [3044]">
                <v:stroke endarrow="block"/>
              </v:shape>
            </w:pict>
          </mc:Fallback>
        </mc:AlternateContent>
      </w:r>
      <w:r w:rsidR="00AE5729" w:rsidRPr="00AE5729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0785F2F" wp14:editId="54E874A6">
                <wp:simplePos x="0" y="0"/>
                <wp:positionH relativeFrom="column">
                  <wp:posOffset>3376211</wp:posOffset>
                </wp:positionH>
                <wp:positionV relativeFrom="paragraph">
                  <wp:posOffset>146314</wp:posOffset>
                </wp:positionV>
                <wp:extent cx="255270" cy="45719"/>
                <wp:effectExtent l="38100" t="38100" r="11430" b="88265"/>
                <wp:wrapNone/>
                <wp:docPr id="269" name="직선 화살표 연결선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AC3F4A" id="직선 화살표 연결선 269" o:spid="_x0000_s1026" type="#_x0000_t32" style="position:absolute;left:0;text-align:left;margin-left:265.85pt;margin-top:11.5pt;width:20.1pt;height:3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" strokecolor="#4579b8 [3044]">
                <v:stroke endarrow="block"/>
              </v:shape>
            </w:pict>
          </mc:Fallback>
        </mc:AlternateContent>
      </w:r>
      <w:r w:rsidR="00AE5729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1CB04B0" wp14:editId="047F88B1">
                <wp:simplePos x="0" y="0"/>
                <wp:positionH relativeFrom="column">
                  <wp:posOffset>5849848</wp:posOffset>
                </wp:positionH>
                <wp:positionV relativeFrom="paragraph">
                  <wp:posOffset>76428</wp:posOffset>
                </wp:positionV>
                <wp:extent cx="258166" cy="99489"/>
                <wp:effectExtent l="0" t="0" r="27940" b="15240"/>
                <wp:wrapNone/>
                <wp:docPr id="272" name="모서리가 둥근 직사각형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66" cy="9948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742390E" id="모서리가 둥근 직사각형 272" o:spid="_x0000_s1026" style="position:absolute;left:0;text-align:left;margin-left:460.6pt;margin-top:6pt;width:20.35pt;height:7.8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" filled="f" strokecolor="#c00000"/>
            </w:pict>
          </mc:Fallback>
        </mc:AlternateContent>
      </w:r>
      <w:r w:rsidR="00AE5729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D536F1D" wp14:editId="14DA8048">
                <wp:simplePos x="0" y="0"/>
                <wp:positionH relativeFrom="column">
                  <wp:posOffset>5457396</wp:posOffset>
                </wp:positionH>
                <wp:positionV relativeFrom="paragraph">
                  <wp:posOffset>71120</wp:posOffset>
                </wp:positionV>
                <wp:extent cx="214557" cy="104775"/>
                <wp:effectExtent l="0" t="0" r="14605" b="28575"/>
                <wp:wrapNone/>
                <wp:docPr id="271" name="모서리가 둥근 직사각형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57" cy="1047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82E4CC2" id="모서리가 둥근 직사각형 271" o:spid="_x0000_s1026" style="position:absolute;left:0;text-align:left;margin-left:429.7pt;margin-top:5.6pt;width:16.9pt;height:8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" filled="f" strokecolor="#c00000"/>
            </w:pict>
          </mc:Fallback>
        </mc:AlternateContent>
      </w:r>
      <w:r w:rsidR="00AE5729"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7526E0A" wp14:editId="405444FB">
                <wp:simplePos x="0" y="0"/>
                <wp:positionH relativeFrom="column">
                  <wp:posOffset>4063332</wp:posOffset>
                </wp:positionH>
                <wp:positionV relativeFrom="paragraph">
                  <wp:posOffset>250851</wp:posOffset>
                </wp:positionV>
                <wp:extent cx="919686" cy="128512"/>
                <wp:effectExtent l="0" t="0" r="13970" b="24130"/>
                <wp:wrapNone/>
                <wp:docPr id="268" name="모서리가 둥근 직사각형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6" cy="12851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783565" id="모서리가 둥근 직사각형 268" o:spid="_x0000_s1026" style="position:absolute;left:0;text-align:left;margin-left:319.95pt;margin-top:19.75pt;width:72.4pt;height:10.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" filled="f" strokecolor="#c00000"/>
            </w:pict>
          </mc:Fallback>
        </mc:AlternateContent>
      </w:r>
      <w:r w:rsidR="00F93309">
        <w:rPr>
          <w:noProof/>
        </w:rPr>
        <w:drawing>
          <wp:inline distT="0" distB="0" distL="0" distR="0">
            <wp:extent cx="6108065" cy="3245327"/>
            <wp:effectExtent l="19050" t="19050" r="26035" b="1270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68" cy="32476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25A8" w:rsidRDefault="00F56C45" w:rsidP="00AB2DAD">
      <w:pPr>
        <w:pStyle w:val="a"/>
        <w:numPr>
          <w:ilvl w:val="0"/>
          <w:numId w:val="20"/>
        </w:numPr>
      </w:pPr>
      <w:r w:rsidRPr="00F56C45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11191D6E" wp14:editId="0B8ACE52">
                <wp:simplePos x="0" y="0"/>
                <wp:positionH relativeFrom="column">
                  <wp:posOffset>4431030</wp:posOffset>
                </wp:positionH>
                <wp:positionV relativeFrom="paragraph">
                  <wp:posOffset>112395</wp:posOffset>
                </wp:positionV>
                <wp:extent cx="1651000" cy="1285875"/>
                <wp:effectExtent l="19050" t="19050" r="25400" b="28575"/>
                <wp:wrapNone/>
                <wp:docPr id="207" name="그룹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208" name="그림 208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모서리가 둥근 직사각형 209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71C35D4" id="그룹 207" o:spid="_x0000_s1026" style="position:absolute;left:0;text-align:left;margin-left:348.9pt;margin-top:8.85pt;width:130pt;height:101.25pt;z-index:251874304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">
                <v:shape id="그림 208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" stroked="t" strokecolor="windowText">
                  <v:stroke joinstyle="round"/>
                  <v:imagedata r:id="rId27" o:title="한시적 급여특례 인정 기준 운영 안내 팝업창" croptop="1595f" cropbottom="5573f" cropleft="1366f"/>
                  <v:path arrowok="t"/>
                </v:shape>
                <v:roundrect id="모서리가 둥근 직사각형 209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" filled="f" strokecolor="#c00000"/>
              </v:group>
            </w:pict>
          </mc:Fallback>
        </mc:AlternateContent>
      </w:r>
      <w:r w:rsidRPr="00F56C45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3CAD4E2" wp14:editId="7755D0FE">
                <wp:simplePos x="0" y="0"/>
                <wp:positionH relativeFrom="column">
                  <wp:posOffset>2903517</wp:posOffset>
                </wp:positionH>
                <wp:positionV relativeFrom="paragraph">
                  <wp:posOffset>108148</wp:posOffset>
                </wp:positionV>
                <wp:extent cx="1461135" cy="863600"/>
                <wp:effectExtent l="19050" t="19050" r="24765" b="12700"/>
                <wp:wrapNone/>
                <wp:docPr id="210" name="그룹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211" name="그림 211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" name="모서리가 둥근 직사각형 212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6D0E598" id="그룹 210" o:spid="_x0000_s1026" style="position:absolute;left:0;text-align:left;margin-left:228.6pt;margin-top:8.5pt;width:115.05pt;height:68pt;z-index:251875328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">
                <v:shape id="그림 211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" stroked="t" strokecolor="windowText" strokeweight=".25pt">
                  <v:stroke joinstyle="round"/>
                  <v:imagedata r:id="rId26" o:title="한시적 급여특례 인정 대상 확인 팝업창" croptop="1477f" cropbottom="1724f" cropleft="1602f" cropright="1022f"/>
                  <v:path arrowok="t"/>
                </v:shape>
                <v:roundrect id="모서리가 둥근 직사각형 212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" filled="f" strokecolor="#c00000"/>
              </v:group>
            </w:pict>
          </mc:Fallback>
        </mc:AlternateContent>
      </w:r>
      <w:r w:rsidR="00E525A8">
        <w:rPr>
          <w:rFonts w:hint="eastAsia"/>
        </w:rPr>
        <w:t>요양비종류</w:t>
      </w:r>
    </w:p>
    <w:p w:rsidR="00E525A8" w:rsidRPr="006822EE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5356AA">
        <w:rPr>
          <w:rFonts w:hint="eastAsia"/>
        </w:rPr>
        <w:t>양압기를</w:t>
      </w:r>
      <w:r w:rsidR="00E525A8">
        <w:rPr>
          <w:rFonts w:hint="eastAsia"/>
        </w:rPr>
        <w:t xml:space="preserve"> 선택 시 입력양식이 표시된다.</w:t>
      </w:r>
    </w:p>
    <w:p w:rsidR="00E525A8" w:rsidRDefault="00E525A8" w:rsidP="00F56C45">
      <w:pPr>
        <w:pStyle w:val="a"/>
        <w:numPr>
          <w:ilvl w:val="0"/>
          <w:numId w:val="20"/>
        </w:numPr>
      </w:pPr>
      <w:r>
        <w:rPr>
          <w:rFonts w:hint="eastAsia"/>
        </w:rPr>
        <w:t>수진자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수진자 주민번호, 성명을 입력한다.</w:t>
      </w:r>
    </w:p>
    <w:p w:rsidR="00E525A8" w:rsidRDefault="005356AA" w:rsidP="00AB2DAD">
      <w:pPr>
        <w:pStyle w:val="a"/>
        <w:numPr>
          <w:ilvl w:val="0"/>
          <w:numId w:val="20"/>
        </w:numPr>
      </w:pPr>
      <w:r>
        <w:rPr>
          <w:rFonts w:hint="eastAsia"/>
        </w:rPr>
        <w:t>양압기</w:t>
      </w:r>
      <w:r w:rsidR="00E525A8">
        <w:rPr>
          <w:rFonts w:hint="eastAsia"/>
        </w:rPr>
        <w:t xml:space="preserve"> 상세정보 입력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처방전 : 처방전 내용을 입력한다.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소견서 : 검사결과지 또는 의사소견서 내용을 입력한다.</w:t>
      </w:r>
    </w:p>
    <w:p w:rsidR="00E525A8" w:rsidRDefault="00AE5729" w:rsidP="00E525A8">
      <w:pPr>
        <w:pStyle w:val="a"/>
        <w:numPr>
          <w:ilvl w:val="0"/>
          <w:numId w:val="0"/>
        </w:numPr>
        <w:ind w:left="555"/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9DB34C8" wp14:editId="398480C6">
                <wp:simplePos x="0" y="0"/>
                <wp:positionH relativeFrom="column">
                  <wp:posOffset>3814445</wp:posOffset>
                </wp:positionH>
                <wp:positionV relativeFrom="paragraph">
                  <wp:posOffset>176736</wp:posOffset>
                </wp:positionV>
                <wp:extent cx="322418" cy="153281"/>
                <wp:effectExtent l="0" t="0" r="20955" b="18415"/>
                <wp:wrapNone/>
                <wp:docPr id="284" name="모서리가 둥근 직사각형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28B5060" id="모서리가 둥근 직사각형 284" o:spid="_x0000_s1026" style="position:absolute;left:0;text-align:left;margin-left:300.35pt;margin-top:13.9pt;width:25.4pt;height:12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" filled="f" strokecolor="#c00000"/>
            </w:pict>
          </mc:Fallback>
        </mc:AlternateContent>
      </w:r>
      <w:r w:rsidR="00ED639B">
        <w:rPr>
          <w:noProof/>
        </w:rPr>
        <w:drawing>
          <wp:inline distT="0" distB="0" distL="0" distR="0" wp14:anchorId="55ACF917" wp14:editId="67DCD9C5">
            <wp:extent cx="4286581" cy="2814487"/>
            <wp:effectExtent l="0" t="0" r="0" b="5080"/>
            <wp:docPr id="130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85391" cy="28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A8" w:rsidRDefault="0005700D" w:rsidP="00AE5729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 xml:space="preserve">지급청구 : </w:t>
      </w:r>
      <w:r w:rsidR="005356AA">
        <w:rPr>
          <w:rFonts w:hint="eastAsia"/>
        </w:rPr>
        <w:t>양압기</w:t>
      </w:r>
      <w:r w:rsidR="00E525A8">
        <w:rPr>
          <w:rFonts w:hint="eastAsia"/>
        </w:rPr>
        <w:t xml:space="preserve"> 지급청구서 내용을 입력한다.</w:t>
      </w:r>
    </w:p>
    <w:p w:rsidR="00E525A8" w:rsidRDefault="005356AA" w:rsidP="00AB2DAD">
      <w:pPr>
        <w:pStyle w:val="a"/>
        <w:numPr>
          <w:ilvl w:val="0"/>
          <w:numId w:val="20"/>
        </w:numPr>
      </w:pPr>
      <w:r>
        <w:rPr>
          <w:rFonts w:hint="eastAsia"/>
        </w:rPr>
        <w:lastRenderedPageBreak/>
        <w:t>양압기</w:t>
      </w:r>
      <w:r w:rsidR="00E525A8">
        <w:rPr>
          <w:rFonts w:hint="eastAsia"/>
        </w:rPr>
        <w:t xml:space="preserve"> 제품사용내역을 입력한다.</w:t>
      </w:r>
    </w:p>
    <w:p w:rsidR="00E525A8" w:rsidRDefault="00E525A8" w:rsidP="00E525A8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거래내역 : </w:t>
      </w:r>
    </w:p>
    <w:p w:rsidR="00E525A8" w:rsidRDefault="00E525A8" w:rsidP="00E525A8">
      <w:pPr>
        <w:pStyle w:val="a"/>
        <w:numPr>
          <w:ilvl w:val="0"/>
          <w:numId w:val="0"/>
        </w:numPr>
        <w:ind w:leftChars="200" w:left="400"/>
      </w:pPr>
      <w:r w:rsidRPr="00E57355">
        <w:rPr>
          <w:rFonts w:hint="eastAsia"/>
        </w:rPr>
        <w:t xml:space="preserve">ㆍ </w:t>
      </w:r>
      <w:r>
        <w:rPr>
          <w:rFonts w:hint="eastAsia"/>
        </w:rPr>
        <w:t>기기대여 : 표준계약서 및 세금계산서(거래명세서)의 장비를 검색 후 선택 버튼을 클릭한다.</w:t>
      </w:r>
    </w:p>
    <w:p w:rsidR="00E525A8" w:rsidRDefault="00AE5729" w:rsidP="00E525A8">
      <w:pPr>
        <w:pStyle w:val="a"/>
        <w:numPr>
          <w:ilvl w:val="0"/>
          <w:numId w:val="0"/>
        </w:numPr>
        <w:ind w:leftChars="600" w:left="1200"/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1BD04F5" wp14:editId="2B741541">
                <wp:simplePos x="0" y="0"/>
                <wp:positionH relativeFrom="column">
                  <wp:posOffset>3629025</wp:posOffset>
                </wp:positionH>
                <wp:positionV relativeFrom="paragraph">
                  <wp:posOffset>195374</wp:posOffset>
                </wp:positionV>
                <wp:extent cx="322418" cy="153281"/>
                <wp:effectExtent l="0" t="0" r="20955" b="18415"/>
                <wp:wrapNone/>
                <wp:docPr id="285" name="모서리가 둥근 직사각형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23FEC4" id="모서리가 둥근 직사각형 285" o:spid="_x0000_s1026" style="position:absolute;left:0;text-align:left;margin-left:285.75pt;margin-top:15.4pt;width:25.4pt;height:12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" filled="f" strokecolor="#c00000"/>
            </w:pict>
          </mc:Fallback>
        </mc:AlternateContent>
      </w:r>
      <w:r w:rsidR="00E525A8">
        <w:rPr>
          <w:rFonts w:hint="eastAsia"/>
        </w:rPr>
        <w:t xml:space="preserve"> </w:t>
      </w:r>
      <w:r w:rsidR="00ED639B">
        <w:rPr>
          <w:noProof/>
        </w:rPr>
        <w:drawing>
          <wp:inline distT="0" distB="0" distL="0" distR="0" wp14:anchorId="391A55AE" wp14:editId="4255CCB4">
            <wp:extent cx="3546604" cy="2837282"/>
            <wp:effectExtent l="0" t="0" r="0" b="1270"/>
            <wp:docPr id="1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46517" cy="28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A8" w:rsidRDefault="00E525A8" w:rsidP="00E525A8">
      <w:pPr>
        <w:pStyle w:val="a"/>
        <w:numPr>
          <w:ilvl w:val="0"/>
          <w:numId w:val="0"/>
        </w:numPr>
        <w:ind w:leftChars="600" w:left="1200"/>
      </w:pPr>
    </w:p>
    <w:p w:rsidR="00E525A8" w:rsidRDefault="00E525A8" w:rsidP="00E525A8">
      <w:pPr>
        <w:pStyle w:val="a"/>
        <w:numPr>
          <w:ilvl w:val="0"/>
          <w:numId w:val="0"/>
        </w:numPr>
        <w:ind w:left="555"/>
      </w:pPr>
      <w:r w:rsidRPr="00E57355">
        <w:rPr>
          <w:rFonts w:hint="eastAsia"/>
        </w:rPr>
        <w:t>ㆍ</w:t>
      </w:r>
      <w:r>
        <w:rPr>
          <w:rFonts w:hint="eastAsia"/>
        </w:rPr>
        <w:t xml:space="preserve"> 소모성재료 : </w:t>
      </w:r>
      <w:r w:rsidR="00ED639B">
        <w:rPr>
          <w:rFonts w:hint="eastAsia"/>
        </w:rPr>
        <w:t xml:space="preserve">소모품구입정보 표내의 </w:t>
      </w:r>
      <w:r>
        <w:t>“</w:t>
      </w:r>
      <w:r w:rsidR="00ED639B">
        <w:rPr>
          <w:rFonts w:hint="eastAsia"/>
        </w:rPr>
        <w:t>상세</w:t>
      </w:r>
      <w:r>
        <w:t>”</w:t>
      </w:r>
      <w:r>
        <w:rPr>
          <w:rFonts w:hint="eastAsia"/>
        </w:rPr>
        <w:t xml:space="preserve"> </w:t>
      </w:r>
      <w:r>
        <w:t>등록 버튼을 클릭하여</w:t>
      </w:r>
      <w:r>
        <w:rPr>
          <w:rFonts w:hint="eastAsia"/>
        </w:rPr>
        <w:t xml:space="preserve"> 팝업화면을 오픈한다.</w:t>
      </w:r>
    </w:p>
    <w:p w:rsidR="00E525A8" w:rsidRPr="004B010A" w:rsidRDefault="00E525A8" w:rsidP="00E525A8">
      <w:pPr>
        <w:pStyle w:val="a"/>
        <w:numPr>
          <w:ilvl w:val="0"/>
          <w:numId w:val="0"/>
        </w:numPr>
        <w:ind w:leftChars="200" w:left="400" w:firstLineChars="900" w:firstLine="1800"/>
      </w:pPr>
      <w:r>
        <w:rPr>
          <w:rFonts w:hint="eastAsia"/>
        </w:rPr>
        <w:t>세금계산서(거래명세서)  내용을 입력한 후 적용 버튼을 클릭한다.</w:t>
      </w:r>
    </w:p>
    <w:p w:rsidR="00E525A8" w:rsidRPr="004B010A" w:rsidRDefault="00AE5729" w:rsidP="0005700D">
      <w:pPr>
        <w:pStyle w:val="a"/>
        <w:numPr>
          <w:ilvl w:val="0"/>
          <w:numId w:val="0"/>
        </w:numPr>
        <w:ind w:leftChars="600" w:left="1200"/>
      </w:pPr>
      <w:r w:rsidRPr="00AE57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1BD04F5" wp14:editId="2B741541">
                <wp:simplePos x="0" y="0"/>
                <wp:positionH relativeFrom="column">
                  <wp:posOffset>5447236</wp:posOffset>
                </wp:positionH>
                <wp:positionV relativeFrom="paragraph">
                  <wp:posOffset>153670</wp:posOffset>
                </wp:positionV>
                <wp:extent cx="322418" cy="153281"/>
                <wp:effectExtent l="0" t="0" r="20955" b="18415"/>
                <wp:wrapNone/>
                <wp:docPr id="286" name="모서리가 둥근 직사각형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3281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FC2D9E" id="모서리가 둥근 직사각형 286" o:spid="_x0000_s1026" style="position:absolute;left:0;text-align:left;margin-left:428.9pt;margin-top:12.1pt;width:25.4pt;height:12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" filled="f" strokecolor="#c00000"/>
            </w:pict>
          </mc:Fallback>
        </mc:AlternateContent>
      </w:r>
      <w:r w:rsidR="00ED639B">
        <w:rPr>
          <w:noProof/>
        </w:rPr>
        <w:drawing>
          <wp:inline distT="0" distB="0" distL="0" distR="0" wp14:anchorId="709ADCB8" wp14:editId="00127C0E">
            <wp:extent cx="5362582" cy="1945082"/>
            <wp:effectExtent l="0" t="0" r="0" b="0"/>
            <wp:docPr id="16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60894" cy="19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A8" w:rsidRDefault="005356AA" w:rsidP="00AB2DAD">
      <w:pPr>
        <w:pStyle w:val="a"/>
        <w:numPr>
          <w:ilvl w:val="0"/>
          <w:numId w:val="20"/>
        </w:numPr>
      </w:pPr>
      <w:r>
        <w:rPr>
          <w:rFonts w:hint="eastAsia"/>
        </w:rPr>
        <w:t>양압기</w:t>
      </w:r>
      <w:r w:rsidR="00E525A8">
        <w:rPr>
          <w:rFonts w:hint="eastAsia"/>
        </w:rPr>
        <w:t xml:space="preserve"> 청구</w:t>
      </w:r>
      <w:r w:rsidR="00E525A8" w:rsidRPr="0057674B">
        <w:t xml:space="preserve"> </w:t>
      </w:r>
      <w:r w:rsidR="00E7597F">
        <w:rPr>
          <w:rFonts w:hint="eastAsia"/>
        </w:rPr>
        <w:t>제</w:t>
      </w:r>
      <w:r w:rsidR="00E525A8">
        <w:rPr>
          <w:rFonts w:hint="eastAsia"/>
        </w:rPr>
        <w:t>출서류를</w:t>
      </w:r>
      <w:r w:rsidR="00E525A8" w:rsidRPr="0057674B">
        <w:t xml:space="preserve"> 첨부파일</w:t>
      </w:r>
      <w:r w:rsidR="00E525A8">
        <w:rPr>
          <w:rFonts w:hint="eastAsia"/>
        </w:rPr>
        <w:t>로</w:t>
      </w:r>
      <w:r w:rsidR="00E525A8" w:rsidRPr="0057674B">
        <w:t xml:space="preserve"> 입력</w:t>
      </w:r>
      <w:r w:rsidR="00E525A8">
        <w:rPr>
          <w:rFonts w:hint="eastAsia"/>
        </w:rPr>
        <w:t>한다.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제출서류첨부 버튼을 클릭하여 첨부파일을 입력한다.</w:t>
      </w:r>
    </w:p>
    <w:p w:rsidR="00E525A8" w:rsidRDefault="00E525A8" w:rsidP="00E525A8">
      <w:pPr>
        <w:pStyle w:val="a"/>
        <w:numPr>
          <w:ilvl w:val="0"/>
          <w:numId w:val="0"/>
        </w:numPr>
        <w:ind w:left="360"/>
      </w:pPr>
      <w:r>
        <w:rPr>
          <w:rFonts w:hint="eastAsia"/>
        </w:rPr>
        <w:t>(첨부서류종류 : 제출서류 목록 참고)</w:t>
      </w:r>
    </w:p>
    <w:p w:rsidR="00E525A8" w:rsidRDefault="0005700D" w:rsidP="00E525A8">
      <w:pPr>
        <w:pStyle w:val="a"/>
        <w:numPr>
          <w:ilvl w:val="0"/>
          <w:numId w:val="0"/>
        </w:numPr>
        <w:ind w:left="36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72B997A" wp14:editId="6EABBB94">
                <wp:simplePos x="0" y="0"/>
                <wp:positionH relativeFrom="column">
                  <wp:posOffset>1596236</wp:posOffset>
                </wp:positionH>
                <wp:positionV relativeFrom="paragraph">
                  <wp:posOffset>234205</wp:posOffset>
                </wp:positionV>
                <wp:extent cx="1381649" cy="155749"/>
                <wp:effectExtent l="0" t="0" r="28575" b="15875"/>
                <wp:wrapNone/>
                <wp:docPr id="257" name="모서리가 둥근 직사각형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649" cy="1557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8E1954F" id="모서리가 둥근 직사각형 257" o:spid="_x0000_s1026" style="position:absolute;left:0;text-align:left;margin-left:125.7pt;margin-top:18.45pt;width:108.8pt;height:12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" filled="f" strokecolor="#c00000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C84EAD8" wp14:editId="123266D1">
            <wp:extent cx="2974312" cy="2000885"/>
            <wp:effectExtent l="19050" t="19050" r="17145" b="18415"/>
            <wp:docPr id="256" name="그림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975287" cy="20015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5A8" w:rsidRDefault="00E525A8" w:rsidP="00AB2DAD">
      <w:pPr>
        <w:pStyle w:val="a"/>
        <w:numPr>
          <w:ilvl w:val="0"/>
          <w:numId w:val="20"/>
        </w:numPr>
      </w:pPr>
      <w:r>
        <w:rPr>
          <w:rFonts w:hint="eastAsia"/>
        </w:rPr>
        <w:lastRenderedPageBreak/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수진자 또는 가족 청구 시 : 계좌정보 입력 또는 선택한다.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업체 청구 시 : 위임신청 시 신청된 계좌정보 표시되므로 맞는지 확인한다.</w:t>
      </w:r>
    </w:p>
    <w:p w:rsidR="00E525A8" w:rsidRDefault="00E525A8" w:rsidP="00AB2DAD">
      <w:pPr>
        <w:pStyle w:val="a"/>
        <w:numPr>
          <w:ilvl w:val="0"/>
          <w:numId w:val="20"/>
        </w:numPr>
      </w:pPr>
      <w:r>
        <w:rPr>
          <w:rFonts w:hint="eastAsia"/>
        </w:rPr>
        <w:t>입력한 청구내용을 저장한다.</w:t>
      </w:r>
      <w:r w:rsidR="00373261">
        <w:t xml:space="preserve"> (</w:t>
      </w:r>
      <w:r w:rsidR="00373261">
        <w:rPr>
          <w:rFonts w:hint="eastAsia"/>
        </w:rPr>
        <w:t>저장을 해야 최종제출 가능)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 xml:space="preserve">저장된 청구자료는 </w:t>
      </w:r>
      <w:r w:rsidR="00E525A8">
        <w:t>“</w:t>
      </w:r>
      <w:r w:rsidR="00E525A8">
        <w:rPr>
          <w:rFonts w:hint="eastAsia"/>
        </w:rPr>
        <w:t>요양비청구내역조회</w:t>
      </w:r>
      <w:r w:rsidR="00E525A8">
        <w:t>”</w:t>
      </w:r>
      <w:r w:rsidR="00E525A8">
        <w:rPr>
          <w:rFonts w:hint="eastAsia"/>
        </w:rPr>
        <w:t xml:space="preserve"> 메뉴에서 조회 할 수 있다.</w:t>
      </w:r>
    </w:p>
    <w:p w:rsidR="00E525A8" w:rsidRDefault="00E525A8" w:rsidP="0005700D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E525A8" w:rsidRDefault="00E525A8" w:rsidP="00AB2DAD">
      <w:pPr>
        <w:pStyle w:val="a"/>
        <w:numPr>
          <w:ilvl w:val="0"/>
          <w:numId w:val="20"/>
        </w:numPr>
      </w:pPr>
      <w:r>
        <w:rPr>
          <w:rFonts w:hint="eastAsia"/>
        </w:rPr>
        <w:t>입력, 저장한 청구내용 자료를 공단에 제출한다.</w:t>
      </w:r>
    </w:p>
    <w:p w:rsidR="00E525A8" w:rsidRDefault="0005700D" w:rsidP="0005700D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E525A8">
        <w:rPr>
          <w:rFonts w:hint="eastAsia"/>
        </w:rPr>
        <w:t>저장된 청구자료를 건강보험공단으로 청구요청(자료제출)한다.</w:t>
      </w:r>
    </w:p>
    <w:p w:rsidR="00247D57" w:rsidRPr="00E525A8" w:rsidRDefault="00E525A8">
      <w:pPr>
        <w:widowControl/>
        <w:wordWrap/>
        <w:adjustRightInd/>
        <w:jc w:val="left"/>
        <w:textAlignment w:val="auto"/>
      </w:pPr>
      <w:r>
        <w:br w:type="page"/>
      </w:r>
    </w:p>
    <w:p w:rsidR="00247D57" w:rsidRDefault="00247D57" w:rsidP="00247D57">
      <w:pPr>
        <w:pStyle w:val="2"/>
      </w:pPr>
      <w:bookmarkStart w:id="19" w:name="_Toc74918585"/>
      <w:bookmarkStart w:id="20" w:name="_Toc75362449"/>
      <w:r>
        <w:rPr>
          <w:rFonts w:hint="eastAsia"/>
        </w:rPr>
        <w:lastRenderedPageBreak/>
        <w:t>당뇨병관리기기</w:t>
      </w:r>
      <w:bookmarkEnd w:id="19"/>
      <w:bookmarkEnd w:id="20"/>
    </w:p>
    <w:p w:rsidR="00247D57" w:rsidRPr="00AC7CD2" w:rsidRDefault="00247D57" w:rsidP="00CA483C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 xml:space="preserve">요: </w:t>
      </w:r>
      <w:r>
        <w:rPr>
          <w:rFonts w:hint="eastAsia"/>
          <w:sz w:val="20"/>
          <w:szCs w:val="20"/>
        </w:rPr>
        <w:t>당뇨병관리기기 등록 및 조회를 위한 화면</w:t>
      </w:r>
    </w:p>
    <w:p w:rsidR="00247D57" w:rsidRPr="00AC7CD2" w:rsidRDefault="00247D57" w:rsidP="00CA483C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경로: </w:t>
      </w:r>
      <w:r>
        <w:rPr>
          <w:rFonts w:hint="eastAsia"/>
          <w:sz w:val="20"/>
          <w:szCs w:val="20"/>
        </w:rPr>
        <w:t>요양비</w:t>
      </w:r>
      <w:r w:rsidRPr="00AC7CD2">
        <w:rPr>
          <w:rFonts w:hint="eastAsia"/>
          <w:sz w:val="20"/>
          <w:szCs w:val="20"/>
        </w:rPr>
        <w:t xml:space="preserve"> &gt; </w:t>
      </w:r>
      <w:r>
        <w:rPr>
          <w:rFonts w:hint="eastAsia"/>
          <w:sz w:val="20"/>
          <w:szCs w:val="20"/>
        </w:rPr>
        <w:t xml:space="preserve">요양비청구 </w:t>
      </w:r>
      <w:r>
        <w:rPr>
          <w:sz w:val="20"/>
          <w:szCs w:val="20"/>
        </w:rPr>
        <w:t xml:space="preserve">&gt; </w:t>
      </w:r>
      <w:r>
        <w:rPr>
          <w:rFonts w:hint="eastAsia"/>
          <w:sz w:val="20"/>
          <w:szCs w:val="20"/>
        </w:rPr>
        <w:t>요양비청구등록</w:t>
      </w:r>
    </w:p>
    <w:p w:rsidR="00247D57" w:rsidRDefault="00247D57" w:rsidP="00CA483C">
      <w:pPr>
        <w:pStyle w:val="af9"/>
        <w:numPr>
          <w:ilvl w:val="0"/>
          <w:numId w:val="10"/>
        </w:numPr>
        <w:ind w:leftChars="0" w:left="284" w:hanging="284"/>
        <w:rPr>
          <w:sz w:val="20"/>
          <w:szCs w:val="20"/>
        </w:rPr>
      </w:pPr>
      <w:r>
        <w:rPr>
          <w:rFonts w:hint="eastAsia"/>
          <w:sz w:val="20"/>
          <w:szCs w:val="20"/>
        </w:rPr>
        <w:t>화면 처리 절차</w:t>
      </w:r>
    </w:p>
    <w:p w:rsidR="00247D57" w:rsidRDefault="00EB7814" w:rsidP="00247D57">
      <w:pPr>
        <w:pStyle w:val="a"/>
        <w:numPr>
          <w:ilvl w:val="0"/>
          <w:numId w:val="0"/>
        </w:numPr>
      </w:pPr>
      <w:r w:rsidRPr="00904568">
        <w:rPr>
          <w:noProof/>
        </w:rPr>
        <w:drawing>
          <wp:anchor distT="0" distB="0" distL="114300" distR="114300" simplePos="0" relativeHeight="252083200" behindDoc="0" locked="0" layoutInCell="1" allowOverlap="1" wp14:anchorId="11D48D82" wp14:editId="22456322">
            <wp:simplePos x="0" y="0"/>
            <wp:positionH relativeFrom="column">
              <wp:posOffset>5462270</wp:posOffset>
            </wp:positionH>
            <wp:positionV relativeFrom="paragraph">
              <wp:posOffset>1327579</wp:posOffset>
            </wp:positionV>
            <wp:extent cx="151130" cy="179705"/>
            <wp:effectExtent l="0" t="0" r="1270" b="0"/>
            <wp:wrapNone/>
            <wp:docPr id="326" name="그림 326" descr="D:\C_정보화 사업\요양비 전산청구 시스템 구축\사용자 매뉴얼\번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_정보화 사업\요양비 전산청구 시스템 구축\사용자 매뉴얼\번호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2C99">
        <w:rPr>
          <w:noProof/>
        </w:rPr>
        <w:drawing>
          <wp:anchor distT="0" distB="0" distL="114300" distR="114300" simplePos="0" relativeHeight="252065792" behindDoc="0" locked="0" layoutInCell="1" allowOverlap="1" wp14:anchorId="1F6FD53E" wp14:editId="20547F72">
            <wp:simplePos x="0" y="0"/>
            <wp:positionH relativeFrom="column">
              <wp:posOffset>5469890</wp:posOffset>
            </wp:positionH>
            <wp:positionV relativeFrom="paragraph">
              <wp:posOffset>1970611</wp:posOffset>
            </wp:positionV>
            <wp:extent cx="151130" cy="179705"/>
            <wp:effectExtent l="0" t="0" r="1270" b="0"/>
            <wp:wrapNone/>
            <wp:docPr id="316" name="그림 316" descr="D:\C_정보화 사업\요양비 전산청구 시스템 구축\사용자 매뉴얼\번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_정보화 사업\요양비 전산청구 시스템 구축\사용자 매뉴얼\번호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0CC8C26" wp14:editId="52295C1B">
                <wp:simplePos x="0" y="0"/>
                <wp:positionH relativeFrom="column">
                  <wp:posOffset>25172</wp:posOffset>
                </wp:positionH>
                <wp:positionV relativeFrom="paragraph">
                  <wp:posOffset>2116649</wp:posOffset>
                </wp:positionV>
                <wp:extent cx="6104255" cy="532647"/>
                <wp:effectExtent l="0" t="0" r="10795" b="20320"/>
                <wp:wrapNone/>
                <wp:docPr id="312" name="모서리가 둥근 직사각형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532647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CBC381" id="모서리가 둥근 직사각형 312" o:spid="_x0000_s1026" style="position:absolute;left:0;text-align:left;margin-left:2pt;margin-top:166.65pt;width:480.65pt;height:41.9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" filled="f" strokecolor="#7030a0"/>
            </w:pict>
          </mc:Fallback>
        </mc:AlternateContent>
      </w:r>
      <w:r w:rsidRPr="007D2C99">
        <w:rPr>
          <w:noProof/>
        </w:rPr>
        <w:drawing>
          <wp:anchor distT="0" distB="0" distL="114300" distR="114300" simplePos="0" relativeHeight="252066816" behindDoc="0" locked="0" layoutInCell="1" allowOverlap="1" wp14:anchorId="684F3E87" wp14:editId="431EBE66">
            <wp:simplePos x="0" y="0"/>
            <wp:positionH relativeFrom="column">
              <wp:posOffset>-154940</wp:posOffset>
            </wp:positionH>
            <wp:positionV relativeFrom="paragraph">
              <wp:posOffset>2067560</wp:posOffset>
            </wp:positionV>
            <wp:extent cx="151130" cy="179705"/>
            <wp:effectExtent l="0" t="0" r="1270" b="0"/>
            <wp:wrapNone/>
            <wp:docPr id="317" name="그림 317" descr="D:\C_정보화 사업\요양비 전산청구 시스템 구축\사용자 매뉴얼\번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_정보화 사업\요양비 전산청구 시스템 구축\사용자 매뉴얼\번호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86B0E2E" wp14:editId="2E0BBD8C">
                <wp:simplePos x="0" y="0"/>
                <wp:positionH relativeFrom="column">
                  <wp:posOffset>25172</wp:posOffset>
                </wp:positionH>
                <wp:positionV relativeFrom="paragraph">
                  <wp:posOffset>848118</wp:posOffset>
                </wp:positionV>
                <wp:extent cx="6104255" cy="1057110"/>
                <wp:effectExtent l="0" t="0" r="10795" b="10160"/>
                <wp:wrapNone/>
                <wp:docPr id="311" name="모서리가 둥근 직사각형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057110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28B747" id="모서리가 둥근 직사각형 311" o:spid="_x0000_s1026" style="position:absolute;left:0;text-align:left;margin-left:2pt;margin-top:66.8pt;width:480.65pt;height:83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" filled="f" strokecolor="#7030a0"/>
            </w:pict>
          </mc:Fallback>
        </mc:AlternateContent>
      </w:r>
      <w:r w:rsidRPr="007D2C99">
        <w:rPr>
          <w:noProof/>
        </w:rPr>
        <w:drawing>
          <wp:anchor distT="0" distB="0" distL="114300" distR="114300" simplePos="0" relativeHeight="252064768" behindDoc="0" locked="0" layoutInCell="1" allowOverlap="1" wp14:anchorId="209B0B44" wp14:editId="770BEA98">
            <wp:simplePos x="0" y="0"/>
            <wp:positionH relativeFrom="column">
              <wp:posOffset>-137160</wp:posOffset>
            </wp:positionH>
            <wp:positionV relativeFrom="paragraph">
              <wp:posOffset>854710</wp:posOffset>
            </wp:positionV>
            <wp:extent cx="151130" cy="179705"/>
            <wp:effectExtent l="0" t="0" r="1270" b="0"/>
            <wp:wrapNone/>
            <wp:docPr id="315" name="그림 315" descr="D:\C_정보화 사업\요양비 전산청구 시스템 구축\사용자 매뉴얼\번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_정보화 사업\요양비 전산청구 시스템 구축\사용자 매뉴얼\번호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C99" w:rsidRPr="007D2C99">
        <w:rPr>
          <w:noProof/>
        </w:rPr>
        <w:drawing>
          <wp:anchor distT="0" distB="0" distL="114300" distR="114300" simplePos="0" relativeHeight="252068864" behindDoc="0" locked="0" layoutInCell="1" allowOverlap="1" wp14:anchorId="2F6331E3" wp14:editId="0B7D9188">
            <wp:simplePos x="0" y="0"/>
            <wp:positionH relativeFrom="column">
              <wp:posOffset>5663565</wp:posOffset>
            </wp:positionH>
            <wp:positionV relativeFrom="paragraph">
              <wp:posOffset>293370</wp:posOffset>
            </wp:positionV>
            <wp:extent cx="147320" cy="179705"/>
            <wp:effectExtent l="0" t="0" r="5080" b="0"/>
            <wp:wrapNone/>
            <wp:docPr id="319" name="그림 319" descr="D:\C_정보화 사업\요양비 전산청구 시스템 구축\사용자 매뉴얼\번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_정보화 사업\요양비 전산청구 시스템 구축\사용자 매뉴얼\번호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99" w:rsidRPr="007D2C99">
        <w:rPr>
          <w:noProof/>
        </w:rPr>
        <w:drawing>
          <wp:anchor distT="0" distB="0" distL="114300" distR="114300" simplePos="0" relativeHeight="252067840" behindDoc="0" locked="0" layoutInCell="1" allowOverlap="1" wp14:anchorId="4833127E" wp14:editId="6A595220">
            <wp:simplePos x="0" y="0"/>
            <wp:positionH relativeFrom="column">
              <wp:posOffset>5404691</wp:posOffset>
            </wp:positionH>
            <wp:positionV relativeFrom="paragraph">
              <wp:posOffset>295275</wp:posOffset>
            </wp:positionV>
            <wp:extent cx="151130" cy="179705"/>
            <wp:effectExtent l="0" t="0" r="1270" b="0"/>
            <wp:wrapNone/>
            <wp:docPr id="318" name="그림 318" descr="D:\C_정보화 사업\요양비 전산청구 시스템 구축\사용자 매뉴얼\번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_정보화 사업\요양비 전산청구 시스템 구축\사용자 매뉴얼\번호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99"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DE47437" wp14:editId="104B21E6">
                <wp:simplePos x="0" y="0"/>
                <wp:positionH relativeFrom="column">
                  <wp:posOffset>5765279</wp:posOffset>
                </wp:positionH>
                <wp:positionV relativeFrom="paragraph">
                  <wp:posOffset>176853</wp:posOffset>
                </wp:positionV>
                <wp:extent cx="350685" cy="116282"/>
                <wp:effectExtent l="0" t="0" r="11430" b="17145"/>
                <wp:wrapNone/>
                <wp:docPr id="325" name="모서리가 둥근 직사각형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85" cy="11628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FA19BB" id="모서리가 둥근 직사각형 325" o:spid="_x0000_s1026" style="position:absolute;left:0;text-align:left;margin-left:453.95pt;margin-top:13.95pt;width:27.6pt;height:9.1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" filled="f" strokecolor="#c00000"/>
            </w:pict>
          </mc:Fallback>
        </mc:AlternateContent>
      </w:r>
      <w:r w:rsidR="007D2C99"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19F813E" wp14:editId="5F2DD84D">
                <wp:simplePos x="0" y="0"/>
                <wp:positionH relativeFrom="column">
                  <wp:posOffset>5236724</wp:posOffset>
                </wp:positionH>
                <wp:positionV relativeFrom="paragraph">
                  <wp:posOffset>176853</wp:posOffset>
                </wp:positionV>
                <wp:extent cx="258992" cy="116282"/>
                <wp:effectExtent l="0" t="0" r="27305" b="17145"/>
                <wp:wrapNone/>
                <wp:docPr id="309" name="모서리가 둥근 직사각형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1628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B3253B3" id="모서리가 둥근 직사각형 309" o:spid="_x0000_s1026" style="position:absolute;left:0;text-align:left;margin-left:412.35pt;margin-top:13.95pt;width:20.4pt;height:9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" filled="f" strokecolor="#c00000"/>
            </w:pict>
          </mc:Fallback>
        </mc:AlternateContent>
      </w:r>
      <w:r w:rsidR="007D2C99"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92C92E6" wp14:editId="0E0C3BC7">
                <wp:simplePos x="0" y="0"/>
                <wp:positionH relativeFrom="column">
                  <wp:posOffset>4079189</wp:posOffset>
                </wp:positionH>
                <wp:positionV relativeFrom="paragraph">
                  <wp:posOffset>430559</wp:posOffset>
                </wp:positionV>
                <wp:extent cx="1215676" cy="128270"/>
                <wp:effectExtent l="0" t="0" r="22860" b="24130"/>
                <wp:wrapNone/>
                <wp:docPr id="306" name="모서리가 둥근 직사각형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76" cy="12827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0A5FA1C" id="모서리가 둥근 직사각형 306" o:spid="_x0000_s1026" style="position:absolute;left:0;text-align:left;margin-left:321.2pt;margin-top:33.9pt;width:95.7pt;height:10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" filled="f" strokecolor="#c00000"/>
            </w:pict>
          </mc:Fallback>
        </mc:AlternateContent>
      </w:r>
      <w:r w:rsidR="007D2C99"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C91BAF4" wp14:editId="2DBE174E">
                <wp:simplePos x="0" y="0"/>
                <wp:positionH relativeFrom="column">
                  <wp:posOffset>2086537</wp:posOffset>
                </wp:positionH>
                <wp:positionV relativeFrom="paragraph">
                  <wp:posOffset>430559</wp:posOffset>
                </wp:positionV>
                <wp:extent cx="1555515" cy="128270"/>
                <wp:effectExtent l="0" t="0" r="26035" b="24130"/>
                <wp:wrapNone/>
                <wp:docPr id="324" name="모서리가 둥근 직사각형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515" cy="12827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97AAE1" id="모서리가 둥근 직사각형 324" o:spid="_x0000_s1026" style="position:absolute;left:0;text-align:left;margin-left:164.3pt;margin-top:33.9pt;width:122.5pt;height:10.1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" filled="f" strokecolor="#c00000"/>
            </w:pict>
          </mc:Fallback>
        </mc:AlternateContent>
      </w:r>
      <w:r w:rsidR="007D2C99"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45C89E2" wp14:editId="6D22603E">
                <wp:simplePos x="0" y="0"/>
                <wp:positionH relativeFrom="column">
                  <wp:posOffset>22860</wp:posOffset>
                </wp:positionH>
                <wp:positionV relativeFrom="paragraph">
                  <wp:posOffset>429260</wp:posOffset>
                </wp:positionV>
                <wp:extent cx="2037715" cy="128270"/>
                <wp:effectExtent l="0" t="0" r="19685" b="24130"/>
                <wp:wrapNone/>
                <wp:docPr id="304" name="모서리가 둥근 직사각형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12827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D94926" id="모서리가 둥근 직사각형 304" o:spid="_x0000_s1026" style="position:absolute;left:0;text-align:left;margin-left:1.8pt;margin-top:33.8pt;width:160.45pt;height:10.1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" filled="f" strokecolor="#c00000"/>
            </w:pict>
          </mc:Fallback>
        </mc:AlternateContent>
      </w:r>
      <w:r w:rsidR="007D2C99" w:rsidRPr="007D2C99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E4A5250" wp14:editId="6444B701">
                <wp:simplePos x="0" y="0"/>
                <wp:positionH relativeFrom="column">
                  <wp:posOffset>3389630</wp:posOffset>
                </wp:positionH>
                <wp:positionV relativeFrom="paragraph">
                  <wp:posOffset>324485</wp:posOffset>
                </wp:positionV>
                <wp:extent cx="255270" cy="45085"/>
                <wp:effectExtent l="38100" t="38100" r="11430" b="88265"/>
                <wp:wrapNone/>
                <wp:docPr id="307" name="직선 화살표 연결선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C39957" id="직선 화살표 연결선 307" o:spid="_x0000_s1026" type="#_x0000_t32" style="position:absolute;left:0;text-align:left;margin-left:266.9pt;margin-top:25.55pt;width:20.1pt;height:3.55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" strokecolor="#4579b8 [3044]">
                <v:stroke endarrow="block"/>
              </v:shape>
            </w:pict>
          </mc:Fallback>
        </mc:AlternateContent>
      </w:r>
      <w:r w:rsidR="007D2C99" w:rsidRPr="007D2C99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CFE72FD" wp14:editId="288E43EE">
                <wp:simplePos x="0" y="0"/>
                <wp:positionH relativeFrom="column">
                  <wp:posOffset>3881120</wp:posOffset>
                </wp:positionH>
                <wp:positionV relativeFrom="paragraph">
                  <wp:posOffset>321945</wp:posOffset>
                </wp:positionV>
                <wp:extent cx="245110" cy="45085"/>
                <wp:effectExtent l="0" t="38100" r="40640" b="88265"/>
                <wp:wrapNone/>
                <wp:docPr id="308" name="직선 화살표 연결선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B58A62" id="직선 화살표 연결선 308" o:spid="_x0000_s1026" type="#_x0000_t32" style="position:absolute;left:0;text-align:left;margin-left:305.6pt;margin-top:25.35pt;width:19.3pt;height:3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" strokecolor="#4579b8 [3044]">
                <v:stroke endarrow="block"/>
              </v:shape>
            </w:pict>
          </mc:Fallback>
        </mc:AlternateContent>
      </w:r>
      <w:r w:rsidR="007D2C99" w:rsidRPr="007D2C99">
        <w:rPr>
          <w:rFonts w:hint="eastAsia"/>
          <w:noProof/>
        </w:rPr>
        <w:drawing>
          <wp:anchor distT="0" distB="0" distL="114300" distR="114300" simplePos="0" relativeHeight="252058624" behindDoc="0" locked="0" layoutInCell="1" allowOverlap="1" wp14:anchorId="08E7A844" wp14:editId="3A2EDC72">
            <wp:simplePos x="0" y="0"/>
            <wp:positionH relativeFrom="column">
              <wp:posOffset>3685540</wp:posOffset>
            </wp:positionH>
            <wp:positionV relativeFrom="paragraph">
              <wp:posOffset>213995</wp:posOffset>
            </wp:positionV>
            <wp:extent cx="151130" cy="179705"/>
            <wp:effectExtent l="0" t="0" r="1270" b="0"/>
            <wp:wrapNone/>
            <wp:docPr id="313" name="그림 313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C99" w:rsidRPr="007D2C99">
        <w:rPr>
          <w:noProof/>
        </w:rPr>
        <w:drawing>
          <wp:anchor distT="0" distB="0" distL="114300" distR="114300" simplePos="0" relativeHeight="252059648" behindDoc="0" locked="0" layoutInCell="1" allowOverlap="1" wp14:anchorId="4F9915F3" wp14:editId="3EEBFDEB">
            <wp:simplePos x="0" y="0"/>
            <wp:positionH relativeFrom="column">
              <wp:posOffset>1908810</wp:posOffset>
            </wp:positionH>
            <wp:positionV relativeFrom="paragraph">
              <wp:posOffset>253794</wp:posOffset>
            </wp:positionV>
            <wp:extent cx="147320" cy="179705"/>
            <wp:effectExtent l="0" t="0" r="5080" b="0"/>
            <wp:wrapNone/>
            <wp:docPr id="314" name="그림 314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1605EC" wp14:editId="57EE08DF">
                <wp:simplePos x="0" y="0"/>
                <wp:positionH relativeFrom="column">
                  <wp:posOffset>5622568</wp:posOffset>
                </wp:positionH>
                <wp:positionV relativeFrom="paragraph">
                  <wp:posOffset>1334388</wp:posOffset>
                </wp:positionV>
                <wp:extent cx="493465" cy="125095"/>
                <wp:effectExtent l="0" t="0" r="20955" b="27305"/>
                <wp:wrapNone/>
                <wp:docPr id="323" name="모서리가 둥근 직사각형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65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25186B" id="모서리가 둥근 직사각형 323" o:spid="_x0000_s1026" style="position:absolute;left:0;text-align:left;margin-left:442.7pt;margin-top:105.05pt;width:38.85pt;height:9.8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" filled="f" strokecolor="#c00000"/>
            </w:pict>
          </mc:Fallback>
        </mc:AlternateContent>
      </w:r>
      <w:r w:rsid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E9571B8" wp14:editId="56387B55">
                <wp:simplePos x="0" y="0"/>
                <wp:positionH relativeFrom="column">
                  <wp:posOffset>5643710</wp:posOffset>
                </wp:positionH>
                <wp:positionV relativeFrom="paragraph">
                  <wp:posOffset>1995082</wp:posOffset>
                </wp:positionV>
                <wp:extent cx="493465" cy="125095"/>
                <wp:effectExtent l="0" t="0" r="20955" b="27305"/>
                <wp:wrapNone/>
                <wp:docPr id="322" name="모서리가 둥근 직사각형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65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68FDBF" id="모서리가 둥근 직사각형 322" o:spid="_x0000_s1026" style="position:absolute;left:0;text-align:left;margin-left:444.4pt;margin-top:157.1pt;width:38.85pt;height:9.8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" filled="f" strokecolor="#c00000"/>
            </w:pict>
          </mc:Fallback>
        </mc:AlternateContent>
      </w:r>
      <w:r w:rsidR="00EA541A">
        <w:rPr>
          <w:noProof/>
        </w:rPr>
        <w:drawing>
          <wp:inline distT="0" distB="0" distL="0" distR="0">
            <wp:extent cx="6115685" cy="2625968"/>
            <wp:effectExtent l="19050" t="19050" r="18415" b="2222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259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11E4" w:rsidRDefault="00F56C45" w:rsidP="00AB2DAD">
      <w:pPr>
        <w:pStyle w:val="a"/>
        <w:numPr>
          <w:ilvl w:val="0"/>
          <w:numId w:val="21"/>
        </w:numPr>
      </w:pPr>
      <w:r w:rsidRPr="00F56C45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1191D6E" wp14:editId="0B8ACE52">
                <wp:simplePos x="0" y="0"/>
                <wp:positionH relativeFrom="column">
                  <wp:posOffset>4463299</wp:posOffset>
                </wp:positionH>
                <wp:positionV relativeFrom="paragraph">
                  <wp:posOffset>23495</wp:posOffset>
                </wp:positionV>
                <wp:extent cx="1651000" cy="1285875"/>
                <wp:effectExtent l="19050" t="19050" r="25400" b="28575"/>
                <wp:wrapNone/>
                <wp:docPr id="213" name="그룹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285875"/>
                          <a:chOff x="0" y="0"/>
                          <a:chExt cx="1651000" cy="1285875"/>
                        </a:xfrm>
                      </wpg:grpSpPr>
                      <pic:pic xmlns:pic="http://schemas.openxmlformats.org/drawingml/2006/picture">
                        <pic:nvPicPr>
                          <pic:cNvPr id="214" name="그림 214" descr="D:\C_정보화 사업\요양비 전산청구 시스템 구축\사용자 매뉴얼\양압기\한시적 급여특례 인정 기준 운영 안내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2434" b="8503"/>
                          <a:stretch/>
                        </pic:blipFill>
                        <pic:spPr bwMode="auto">
                          <a:xfrm>
                            <a:off x="0" y="0"/>
                            <a:ext cx="1651000" cy="12858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" name="모서리가 둥근 직사각형 215"/>
                        <wps:cNvSpPr/>
                        <wps:spPr>
                          <a:xfrm>
                            <a:off x="30145" y="447152"/>
                            <a:ext cx="1600535" cy="44715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F17F823" id="그룹 213" o:spid="_x0000_s1026" style="position:absolute;left:0;text-align:left;margin-left:351.45pt;margin-top:1.85pt;width:130pt;height:101.25pt;z-index:251877376" coordsize="1651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">
                <v:shape id="그림 214" o:spid="_x0000_s1027" type="#_x0000_t75" style="position:absolute;width:1651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" stroked="t" strokecolor="windowText">
                  <v:stroke joinstyle="round"/>
                  <v:imagedata r:id="rId41" o:title="한시적 급여특례 인정 기준 운영 안내 팝업창" croptop="1595f" cropbottom="5573f" cropleft="1366f"/>
                  <v:path arrowok="t"/>
                </v:shape>
                <v:roundrect id="모서리가 둥근 직사각형 215" o:spid="_x0000_s1028" style="position:absolute;left:301;top:4471;width:16005;height: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" filled="f" strokecolor="#c00000"/>
              </v:group>
            </w:pict>
          </mc:Fallback>
        </mc:AlternateContent>
      </w:r>
      <w:r w:rsidR="000211E4">
        <w:rPr>
          <w:rFonts w:hint="eastAsia"/>
        </w:rPr>
        <w:t>요양비종류</w:t>
      </w:r>
    </w:p>
    <w:p w:rsidR="000211E4" w:rsidRPr="006822EE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4E76EB">
        <w:rPr>
          <w:rFonts w:hint="eastAsia"/>
        </w:rPr>
        <w:t>당뇨병관리기기</w:t>
      </w:r>
      <w:r w:rsidR="000211E4">
        <w:rPr>
          <w:rFonts w:hint="eastAsia"/>
        </w:rPr>
        <w:t>를 선택 시 입력양식이 표시된다.</w:t>
      </w:r>
      <w:r w:rsidR="00F56C45" w:rsidRPr="00F56C45">
        <w:t xml:space="preserve"> </w:t>
      </w:r>
    </w:p>
    <w:p w:rsidR="000211E4" w:rsidRDefault="00F56C45" w:rsidP="00AB2DAD">
      <w:pPr>
        <w:pStyle w:val="a"/>
        <w:numPr>
          <w:ilvl w:val="0"/>
          <w:numId w:val="21"/>
        </w:numPr>
      </w:pPr>
      <w:r w:rsidRPr="00F56C45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3CAD4E2" wp14:editId="7755D0FE">
                <wp:simplePos x="0" y="0"/>
                <wp:positionH relativeFrom="column">
                  <wp:posOffset>2924439</wp:posOffset>
                </wp:positionH>
                <wp:positionV relativeFrom="paragraph">
                  <wp:posOffset>7620</wp:posOffset>
                </wp:positionV>
                <wp:extent cx="1461135" cy="863600"/>
                <wp:effectExtent l="19050" t="19050" r="24765" b="12700"/>
                <wp:wrapNone/>
                <wp:docPr id="216" name="그룹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863600"/>
                          <a:chOff x="0" y="0"/>
                          <a:chExt cx="1461135" cy="863600"/>
                        </a:xfrm>
                      </wpg:grpSpPr>
                      <pic:pic xmlns:pic="http://schemas.openxmlformats.org/drawingml/2006/picture">
                        <pic:nvPicPr>
                          <pic:cNvPr id="217" name="그림 217" descr="D:\C_정보화 사업\요양비 전산청구 시스템 구축\사용자 매뉴얼\양압기\한시적 급여특례 인정 대상 확인 팝업창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2253" r="1560" b="2631"/>
                          <a:stretch/>
                        </pic:blipFill>
                        <pic:spPr bwMode="auto">
                          <a:xfrm>
                            <a:off x="0" y="0"/>
                            <a:ext cx="1461135" cy="863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8" name="모서리가 둥근 직사각형 218"/>
                        <wps:cNvSpPr/>
                        <wps:spPr>
                          <a:xfrm>
                            <a:off x="475013" y="659080"/>
                            <a:ext cx="512445" cy="16573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1857DEA" id="그룹 216" o:spid="_x0000_s1026" style="position:absolute;left:0;text-align:left;margin-left:230.25pt;margin-top:.6pt;width:115.05pt;height:68pt;z-index:251878400" coordsize="14611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">
                <v:shape id="그림 217" o:spid="_x0000_s1027" type="#_x0000_t75" style="position:absolute;width:14611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" stroked="t" strokecolor="windowText" strokeweight=".25pt">
                  <v:stroke joinstyle="round"/>
                  <v:imagedata r:id="rId26" o:title="한시적 급여특례 인정 대상 확인 팝업창" croptop="1477f" cropbottom="1724f" cropleft="1602f" cropright="1022f"/>
                  <v:path arrowok="t"/>
                </v:shape>
                <v:roundrect id="모서리가 둥근 직사각형 218" o:spid="_x0000_s1028" style="position:absolute;left:4750;top:6590;width:5124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" filled="f" strokecolor="#c00000"/>
              </v:group>
            </w:pict>
          </mc:Fallback>
        </mc:AlternateContent>
      </w:r>
      <w:r w:rsidR="000211E4">
        <w:rPr>
          <w:rFonts w:hint="eastAsia"/>
        </w:rPr>
        <w:t>수진자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수진자 주민번호 , 성명을 입력한다.</w:t>
      </w:r>
    </w:p>
    <w:p w:rsidR="000211E4" w:rsidRDefault="004E76EB" w:rsidP="00AB2DAD">
      <w:pPr>
        <w:pStyle w:val="a"/>
        <w:numPr>
          <w:ilvl w:val="0"/>
          <w:numId w:val="21"/>
        </w:numPr>
      </w:pPr>
      <w:r>
        <w:rPr>
          <w:rFonts w:hint="eastAsia"/>
        </w:rPr>
        <w:t>당뇨병관리기기</w:t>
      </w:r>
      <w:r w:rsidR="000211E4">
        <w:rPr>
          <w:rFonts w:hint="eastAsia"/>
        </w:rPr>
        <w:t xml:space="preserve"> 상세정보 입력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처방전 : 처방전 내용을 입력한다.</w:t>
      </w:r>
    </w:p>
    <w:p w:rsidR="000211E4" w:rsidRDefault="000211E4" w:rsidP="00933404">
      <w:pPr>
        <w:pStyle w:val="a"/>
        <w:numPr>
          <w:ilvl w:val="0"/>
          <w:numId w:val="0"/>
        </w:numPr>
        <w:ind w:left="555"/>
      </w:pPr>
      <w:r w:rsidRPr="00E57355">
        <w:rPr>
          <w:rFonts w:hint="eastAsia"/>
        </w:rPr>
        <w:t>ㆍ</w:t>
      </w:r>
      <w:r>
        <w:rPr>
          <w:rFonts w:hint="eastAsia"/>
        </w:rPr>
        <w:t>당뇨구분 : 환자등록 신청된 당뇨구분(제1형당뇨) 표시되면 맞는지</w:t>
      </w:r>
      <w:r w:rsidR="00933404">
        <w:rPr>
          <w:rFonts w:hint="eastAsia"/>
        </w:rPr>
        <w:t xml:space="preserve"> </w:t>
      </w:r>
      <w:r>
        <w:rPr>
          <w:rFonts w:hint="eastAsia"/>
        </w:rPr>
        <w:t>확인 한다</w:t>
      </w:r>
      <w:r w:rsidR="00C15C63">
        <w:rPr>
          <w:rFonts w:hint="eastAsia"/>
        </w:rPr>
        <w:t>.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지급청구 : 요양비 지급청구서 내용을 입력한다.</w:t>
      </w:r>
    </w:p>
    <w:p w:rsidR="000211E4" w:rsidRDefault="004E76EB" w:rsidP="00AB2DAD">
      <w:pPr>
        <w:pStyle w:val="a"/>
        <w:numPr>
          <w:ilvl w:val="0"/>
          <w:numId w:val="21"/>
        </w:numPr>
      </w:pPr>
      <w:r>
        <w:rPr>
          <w:rFonts w:hint="eastAsia"/>
        </w:rPr>
        <w:t>당뇨병관리기기</w:t>
      </w:r>
      <w:r w:rsidR="000211E4">
        <w:rPr>
          <w:rFonts w:hint="eastAsia"/>
        </w:rPr>
        <w:t xml:space="preserve"> 제품사용 내역을 입력한다.</w:t>
      </w:r>
    </w:p>
    <w:p w:rsidR="00373261" w:rsidRPr="003E56D2" w:rsidRDefault="000211E4" w:rsidP="003E56D2">
      <w:pPr>
        <w:pStyle w:val="a"/>
        <w:numPr>
          <w:ilvl w:val="0"/>
          <w:numId w:val="0"/>
        </w:numPr>
        <w:ind w:firstLineChars="200" w:firstLine="400"/>
      </w:pPr>
      <w:r>
        <w:t>“</w:t>
      </w:r>
      <w:r>
        <w:rPr>
          <w:rFonts w:hint="eastAsia"/>
        </w:rPr>
        <w:t>제품사용내역등록</w:t>
      </w:r>
      <w:r>
        <w:t>” 버튼을 클릭하여</w:t>
      </w:r>
      <w:r>
        <w:rPr>
          <w:rFonts w:hint="eastAsia"/>
        </w:rPr>
        <w:t xml:space="preserve"> 팝업화면을 오픈한다.</w:t>
      </w:r>
    </w:p>
    <w:p w:rsidR="000211E4" w:rsidRDefault="00373261" w:rsidP="003F0BFD">
      <w:pPr>
        <w:pStyle w:val="a"/>
        <w:numPr>
          <w:ilvl w:val="0"/>
          <w:numId w:val="0"/>
        </w:numPr>
        <w:ind w:firstLineChars="200" w:firstLine="400"/>
      </w:pPr>
      <w:r>
        <w:rPr>
          <w:rFonts w:hint="eastAsia"/>
        </w:rPr>
        <w:t>▶</w:t>
      </w:r>
      <w:r w:rsidR="000211E4">
        <w:rPr>
          <w:rFonts w:hint="eastAsia"/>
        </w:rPr>
        <w:t>세금계산서(거래명세서) 내용을 입력한 후 적용 버튼을 클릭한다.</w:t>
      </w:r>
    </w:p>
    <w:p w:rsidR="000211E4" w:rsidRDefault="00EB7814" w:rsidP="00CA483C">
      <w:pPr>
        <w:pStyle w:val="a"/>
        <w:numPr>
          <w:ilvl w:val="0"/>
          <w:numId w:val="0"/>
        </w:numPr>
        <w:ind w:leftChars="200" w:left="400"/>
      </w:pPr>
      <w:r w:rsidRPr="007D2C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FE606DC" wp14:editId="16A21AF6">
                <wp:simplePos x="0" y="0"/>
                <wp:positionH relativeFrom="column">
                  <wp:posOffset>2930954</wp:posOffset>
                </wp:positionH>
                <wp:positionV relativeFrom="paragraph">
                  <wp:posOffset>135890</wp:posOffset>
                </wp:positionV>
                <wp:extent cx="258992" cy="116282"/>
                <wp:effectExtent l="0" t="0" r="27305" b="17145"/>
                <wp:wrapNone/>
                <wp:docPr id="327" name="모서리가 둥근 직사각형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1628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93FC25" id="모서리가 둥근 직사각형 327" o:spid="_x0000_s1026" style="position:absolute;left:0;text-align:left;margin-left:230.8pt;margin-top:10.7pt;width:20.4pt;height:9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" filled="f" strokecolor="#c00000"/>
            </w:pict>
          </mc:Fallback>
        </mc:AlternateContent>
      </w:r>
      <w:r w:rsidR="005B14C9">
        <w:rPr>
          <w:noProof/>
        </w:rPr>
        <w:drawing>
          <wp:inline distT="0" distB="0" distL="0" distR="0">
            <wp:extent cx="3192318" cy="2256930"/>
            <wp:effectExtent l="0" t="0" r="8255" b="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21" cy="22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D2" w:rsidRDefault="003E56D2" w:rsidP="00CA483C">
      <w:pPr>
        <w:pStyle w:val="a"/>
        <w:numPr>
          <w:ilvl w:val="0"/>
          <w:numId w:val="0"/>
        </w:numPr>
        <w:ind w:leftChars="200" w:left="400"/>
      </w:pPr>
    </w:p>
    <w:p w:rsidR="003E56D2" w:rsidRDefault="003E56D2" w:rsidP="00CA483C">
      <w:pPr>
        <w:pStyle w:val="a"/>
        <w:numPr>
          <w:ilvl w:val="0"/>
          <w:numId w:val="0"/>
        </w:numPr>
        <w:ind w:leftChars="200" w:left="400"/>
      </w:pPr>
    </w:p>
    <w:p w:rsidR="000211E4" w:rsidRDefault="004E76EB" w:rsidP="00AB2DAD">
      <w:pPr>
        <w:pStyle w:val="a"/>
        <w:numPr>
          <w:ilvl w:val="0"/>
          <w:numId w:val="22"/>
        </w:numPr>
      </w:pPr>
      <w:r>
        <w:rPr>
          <w:rFonts w:hint="eastAsia"/>
        </w:rPr>
        <w:lastRenderedPageBreak/>
        <w:t>당뇨병관리기기</w:t>
      </w:r>
      <w:r w:rsidR="000211E4">
        <w:rPr>
          <w:rFonts w:hint="eastAsia"/>
        </w:rPr>
        <w:t xml:space="preserve"> </w:t>
      </w:r>
      <w:r w:rsidR="000211E4" w:rsidRPr="0057674B">
        <w:rPr>
          <w:rFonts w:hint="eastAsia"/>
        </w:rPr>
        <w:t>청구</w:t>
      </w:r>
      <w:r w:rsidR="000211E4" w:rsidRPr="0057674B">
        <w:t xml:space="preserve"> </w:t>
      </w:r>
      <w:r w:rsidR="00C35364">
        <w:rPr>
          <w:rFonts w:hint="eastAsia"/>
        </w:rPr>
        <w:t>제</w:t>
      </w:r>
      <w:r w:rsidR="000211E4">
        <w:rPr>
          <w:rFonts w:hint="eastAsia"/>
        </w:rPr>
        <w:t>출서류를</w:t>
      </w:r>
      <w:r w:rsidR="000211E4" w:rsidRPr="0057674B">
        <w:t xml:space="preserve"> 첨부파일</w:t>
      </w:r>
      <w:r w:rsidR="000211E4">
        <w:rPr>
          <w:rFonts w:hint="eastAsia"/>
        </w:rPr>
        <w:t>로</w:t>
      </w:r>
      <w:r w:rsidR="000211E4" w:rsidRPr="0057674B">
        <w:t xml:space="preserve"> 입력</w:t>
      </w:r>
      <w:r w:rsidR="000211E4">
        <w:rPr>
          <w:rFonts w:hint="eastAsia"/>
        </w:rPr>
        <w:t>한다.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제출서류첨부 버튼을 클릭하여 첨부파일을 입력한다.</w:t>
      </w:r>
    </w:p>
    <w:p w:rsidR="000211E4" w:rsidRDefault="000211E4" w:rsidP="000211E4">
      <w:pPr>
        <w:pStyle w:val="a"/>
        <w:numPr>
          <w:ilvl w:val="0"/>
          <w:numId w:val="0"/>
        </w:numPr>
        <w:ind w:left="555"/>
      </w:pPr>
      <w:r>
        <w:rPr>
          <w:rFonts w:hint="eastAsia"/>
        </w:rPr>
        <w:t>(첨부서류종류 : 제출서류 목록 참고)</w:t>
      </w:r>
    </w:p>
    <w:p w:rsidR="000211E4" w:rsidRDefault="00906B7B" w:rsidP="000211E4">
      <w:pPr>
        <w:pStyle w:val="a"/>
        <w:numPr>
          <w:ilvl w:val="0"/>
          <w:numId w:val="0"/>
        </w:numPr>
        <w:ind w:leftChars="278" w:left="55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AC4C3A1" wp14:editId="0991C8A4">
                <wp:simplePos x="0" y="0"/>
                <wp:positionH relativeFrom="column">
                  <wp:posOffset>1721830</wp:posOffset>
                </wp:positionH>
                <wp:positionV relativeFrom="paragraph">
                  <wp:posOffset>235123</wp:posOffset>
                </wp:positionV>
                <wp:extent cx="1381649" cy="155749"/>
                <wp:effectExtent l="0" t="0" r="28575" b="15875"/>
                <wp:wrapNone/>
                <wp:docPr id="298" name="모서리가 둥근 직사각형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649" cy="15574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1518B2B" id="모서리가 둥근 직사각형 298" o:spid="_x0000_s1026" style="position:absolute;left:0;text-align:left;margin-left:135.6pt;margin-top:18.5pt;width:108.8pt;height:12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" filled="f" strokecolor="#c00000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FF2A200" wp14:editId="6A3D8947">
            <wp:extent cx="2974312" cy="2000885"/>
            <wp:effectExtent l="19050" t="19050" r="17145" b="18415"/>
            <wp:docPr id="297" name="그림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9"/>
                    <a:stretch/>
                  </pic:blipFill>
                  <pic:spPr bwMode="auto">
                    <a:xfrm>
                      <a:off x="0" y="0"/>
                      <a:ext cx="2975287" cy="20015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1E4" w:rsidRDefault="000211E4" w:rsidP="00AB2DAD">
      <w:pPr>
        <w:pStyle w:val="a"/>
        <w:numPr>
          <w:ilvl w:val="0"/>
          <w:numId w:val="22"/>
        </w:numPr>
      </w:pPr>
      <w:r>
        <w:rPr>
          <w:rFonts w:hint="eastAsia"/>
        </w:rPr>
        <w:t xml:space="preserve">지급받을 계좌정보를 </w:t>
      </w:r>
      <w:r w:rsidRPr="0057674B">
        <w:t>입력</w:t>
      </w:r>
      <w:r>
        <w:rPr>
          <w:rFonts w:hint="eastAsia"/>
        </w:rPr>
        <w:t>한다.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수진자 또는 가족 청구 시 : 계좌정보 입력 또는 선택한다.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업체 청구 시 : 위임신청 시 신청된 계좌정보 표시되므로 맞는지 확인한다.</w:t>
      </w:r>
    </w:p>
    <w:p w:rsidR="000211E4" w:rsidRDefault="000211E4" w:rsidP="00AB2DAD">
      <w:pPr>
        <w:pStyle w:val="a"/>
        <w:numPr>
          <w:ilvl w:val="0"/>
          <w:numId w:val="22"/>
        </w:numPr>
      </w:pPr>
      <w:r>
        <w:rPr>
          <w:rFonts w:hint="eastAsia"/>
        </w:rPr>
        <w:t>입력한 청구내용을 저장한다.</w:t>
      </w:r>
      <w:r w:rsidR="00373261">
        <w:t xml:space="preserve"> (</w:t>
      </w:r>
      <w:r w:rsidR="00373261">
        <w:rPr>
          <w:rFonts w:hint="eastAsia"/>
        </w:rPr>
        <w:t>저장을 해야 최종제출 가능)</w:t>
      </w:r>
      <w:r w:rsidR="00373261">
        <w:t>)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 xml:space="preserve">저장된 청구자료는 </w:t>
      </w:r>
      <w:r w:rsidR="000211E4">
        <w:t>“</w:t>
      </w:r>
      <w:r w:rsidR="000211E4">
        <w:rPr>
          <w:rFonts w:hint="eastAsia"/>
        </w:rPr>
        <w:t>요양비청구내역조회</w:t>
      </w:r>
      <w:r w:rsidR="000211E4">
        <w:t>”</w:t>
      </w:r>
      <w:r w:rsidR="000211E4">
        <w:rPr>
          <w:rFonts w:hint="eastAsia"/>
        </w:rPr>
        <w:t xml:space="preserve"> 메뉴에서 조회 할 수 있다.</w:t>
      </w:r>
    </w:p>
    <w:p w:rsidR="000211E4" w:rsidRDefault="000211E4" w:rsidP="00CA483C">
      <w:pPr>
        <w:pStyle w:val="a"/>
        <w:numPr>
          <w:ilvl w:val="0"/>
          <w:numId w:val="0"/>
        </w:numPr>
        <w:ind w:leftChars="200" w:left="400"/>
      </w:pPr>
      <w:r>
        <w:rPr>
          <w:rFonts w:hint="eastAsia"/>
        </w:rPr>
        <w:t xml:space="preserve">(저장된 청구자료는 </w:t>
      </w:r>
      <w:r>
        <w:t>“</w:t>
      </w:r>
      <w:r>
        <w:rPr>
          <w:rFonts w:hint="eastAsia"/>
        </w:rPr>
        <w:t>저장(제출전)</w:t>
      </w:r>
      <w:r>
        <w:t>”</w:t>
      </w:r>
      <w:r>
        <w:rPr>
          <w:rFonts w:hint="eastAsia"/>
        </w:rPr>
        <w:t xml:space="preserve"> 상태로 건강보험공단으로 청구되기 전 상태임)</w:t>
      </w:r>
    </w:p>
    <w:p w:rsidR="000211E4" w:rsidRDefault="000211E4" w:rsidP="00AB2DAD">
      <w:pPr>
        <w:pStyle w:val="a"/>
        <w:numPr>
          <w:ilvl w:val="0"/>
          <w:numId w:val="22"/>
        </w:numPr>
      </w:pPr>
      <w:r>
        <w:rPr>
          <w:rFonts w:hint="eastAsia"/>
        </w:rPr>
        <w:t>입력, 저장한 청구내용 자료를 공단에 제출한다.</w:t>
      </w:r>
    </w:p>
    <w:p w:rsidR="000211E4" w:rsidRDefault="00CA483C" w:rsidP="00CA483C">
      <w:pPr>
        <w:pStyle w:val="a"/>
        <w:numPr>
          <w:ilvl w:val="0"/>
          <w:numId w:val="0"/>
        </w:numPr>
        <w:ind w:firstLineChars="100" w:firstLine="200"/>
      </w:pPr>
      <w:r>
        <w:rPr>
          <w:rFonts w:hint="eastAsia"/>
        </w:rPr>
        <w:t xml:space="preserve">- </w:t>
      </w:r>
      <w:r w:rsidR="000211E4">
        <w:rPr>
          <w:rFonts w:hint="eastAsia"/>
        </w:rPr>
        <w:t>저장된 청구자료를 건강보험공단으로</w:t>
      </w:r>
      <w:r w:rsidR="00373261">
        <w:rPr>
          <w:rFonts w:hint="eastAsia"/>
        </w:rPr>
        <w:t xml:space="preserve"> 최종제출</w:t>
      </w:r>
      <w:r w:rsidR="000211E4">
        <w:rPr>
          <w:rFonts w:hint="eastAsia"/>
        </w:rPr>
        <w:t>한다.</w:t>
      </w:r>
    </w:p>
    <w:p w:rsidR="006C41B4" w:rsidRDefault="006C41B4" w:rsidP="00247D57">
      <w:pPr>
        <w:pStyle w:val="a"/>
        <w:numPr>
          <w:ilvl w:val="0"/>
          <w:numId w:val="0"/>
        </w:numPr>
      </w:pPr>
      <w:r>
        <w:br w:type="page"/>
      </w:r>
    </w:p>
    <w:p w:rsidR="008F2794" w:rsidRDefault="00CE7ECC" w:rsidP="008F2794">
      <w:pPr>
        <w:pStyle w:val="1"/>
      </w:pPr>
      <w:bookmarkStart w:id="21" w:name="_Toc74918586"/>
      <w:bookmarkStart w:id="22" w:name="_Toc75362450"/>
      <w:r>
        <w:rPr>
          <w:rFonts w:hint="eastAsia"/>
        </w:rPr>
        <w:lastRenderedPageBreak/>
        <w:t>요양비청구내역조회</w:t>
      </w:r>
      <w:bookmarkEnd w:id="21"/>
      <w:bookmarkEnd w:id="22"/>
    </w:p>
    <w:p w:rsidR="008F2794" w:rsidRPr="00AC7CD2" w:rsidRDefault="008F2794" w:rsidP="0066553E">
      <w:pPr>
        <w:pStyle w:val="a"/>
        <w:ind w:left="284" w:hangingChars="142" w:hanging="284"/>
      </w:pPr>
      <w:r w:rsidRPr="00AC7CD2">
        <w:rPr>
          <w:rFonts w:hint="eastAsia"/>
        </w:rPr>
        <w:t xml:space="preserve">화면 </w:t>
      </w:r>
      <w:r w:rsidR="00CE7ECC">
        <w:rPr>
          <w:rFonts w:hint="eastAsia"/>
        </w:rPr>
        <w:t>개</w:t>
      </w:r>
      <w:r w:rsidRPr="00AC7CD2">
        <w:rPr>
          <w:rFonts w:hint="eastAsia"/>
        </w:rPr>
        <w:t xml:space="preserve">요: </w:t>
      </w:r>
      <w:r w:rsidR="00CE7ECC">
        <w:rPr>
          <w:rFonts w:hint="eastAsia"/>
        </w:rPr>
        <w:t>조회조건 기준 저장/</w:t>
      </w:r>
      <w:r w:rsidR="00C24FAE">
        <w:rPr>
          <w:rFonts w:hint="eastAsia"/>
        </w:rPr>
        <w:t xml:space="preserve">최종제출 </w:t>
      </w:r>
      <w:r w:rsidR="00CE7ECC">
        <w:rPr>
          <w:rFonts w:hint="eastAsia"/>
        </w:rPr>
        <w:t>청구내역 조회</w:t>
      </w:r>
    </w:p>
    <w:p w:rsidR="00CE7ECC" w:rsidRDefault="008F2794" w:rsidP="0066553E">
      <w:pPr>
        <w:pStyle w:val="a"/>
        <w:ind w:left="284" w:hangingChars="142" w:hanging="284"/>
      </w:pPr>
      <w:r w:rsidRPr="00AC7CD2">
        <w:rPr>
          <w:rFonts w:hint="eastAsia"/>
        </w:rPr>
        <w:t xml:space="preserve">화면 경로: </w:t>
      </w:r>
      <w:r w:rsidR="00CE7ECC">
        <w:rPr>
          <w:rFonts w:hint="eastAsia"/>
        </w:rPr>
        <w:t xml:space="preserve">요양비 </w:t>
      </w:r>
      <w:r w:rsidRPr="00AC7CD2">
        <w:rPr>
          <w:rFonts w:hint="eastAsia"/>
        </w:rPr>
        <w:t xml:space="preserve">&gt; </w:t>
      </w:r>
      <w:r w:rsidR="00CE7ECC">
        <w:rPr>
          <w:rFonts w:hint="eastAsia"/>
        </w:rPr>
        <w:t xml:space="preserve">요양비청구 </w:t>
      </w:r>
      <w:r>
        <w:rPr>
          <w:rFonts w:hint="eastAsia"/>
        </w:rPr>
        <w:t xml:space="preserve">&gt; </w:t>
      </w:r>
      <w:r w:rsidR="00C24FAE">
        <w:rPr>
          <w:rFonts w:hint="eastAsia"/>
        </w:rPr>
        <w:t>요양비청구내역조회</w:t>
      </w:r>
    </w:p>
    <w:p w:rsidR="0066553E" w:rsidRDefault="0066553E" w:rsidP="0066553E">
      <w:pPr>
        <w:pStyle w:val="a"/>
        <w:ind w:left="284" w:hangingChars="142" w:hanging="284"/>
      </w:pPr>
      <w:r>
        <w:rPr>
          <w:rFonts w:hint="eastAsia"/>
        </w:rPr>
        <w:t>화면 처리 절차</w:t>
      </w:r>
    </w:p>
    <w:p w:rsidR="00E51369" w:rsidRDefault="0066553E" w:rsidP="0066553E">
      <w:pPr>
        <w:pStyle w:val="a"/>
        <w:numPr>
          <w:ilvl w:val="0"/>
          <w:numId w:val="0"/>
        </w:num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9943460" wp14:editId="25AA371F">
                <wp:simplePos x="0" y="0"/>
                <wp:positionH relativeFrom="column">
                  <wp:posOffset>5817664</wp:posOffset>
                </wp:positionH>
                <wp:positionV relativeFrom="paragraph">
                  <wp:posOffset>35560</wp:posOffset>
                </wp:positionV>
                <wp:extent cx="300392" cy="125095"/>
                <wp:effectExtent l="0" t="0" r="23495" b="27305"/>
                <wp:wrapNone/>
                <wp:docPr id="335" name="모서리가 둥근 직사각형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92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FA6290F" id="모서리가 둥근 직사각형 335" o:spid="_x0000_s1026" style="position:absolute;left:0;text-align:left;margin-left:458.1pt;margin-top:2.8pt;width:23.65pt;height:9.8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" filled="f" strokecolor="#c0000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19D5BC5" wp14:editId="3CD67AC5">
                <wp:simplePos x="0" y="0"/>
                <wp:positionH relativeFrom="column">
                  <wp:posOffset>26035</wp:posOffset>
                </wp:positionH>
                <wp:positionV relativeFrom="paragraph">
                  <wp:posOffset>143939</wp:posOffset>
                </wp:positionV>
                <wp:extent cx="6104255" cy="322419"/>
                <wp:effectExtent l="0" t="0" r="10795" b="20955"/>
                <wp:wrapNone/>
                <wp:docPr id="328" name="모서리가 둥근 직사각형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322419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977B51" id="모서리가 둥근 직사각형 328" o:spid="_x0000_s1026" style="position:absolute;left:0;text-align:left;margin-left:2.05pt;margin-top:11.35pt;width:480.65pt;height:25.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" filled="f" strokecolor="#ffc000"/>
            </w:pict>
          </mc:Fallback>
        </mc:AlternateContent>
      </w:r>
      <w:r w:rsidRPr="00904568">
        <w:rPr>
          <w:noProof/>
        </w:rPr>
        <w:drawing>
          <wp:anchor distT="0" distB="0" distL="114300" distR="114300" simplePos="0" relativeHeight="252089344" behindDoc="0" locked="0" layoutInCell="1" allowOverlap="1" wp14:anchorId="62D18E8E" wp14:editId="1C56DA7E">
            <wp:simplePos x="0" y="0"/>
            <wp:positionH relativeFrom="column">
              <wp:posOffset>-148571</wp:posOffset>
            </wp:positionH>
            <wp:positionV relativeFrom="paragraph">
              <wp:posOffset>239693</wp:posOffset>
            </wp:positionV>
            <wp:extent cx="147600" cy="180000"/>
            <wp:effectExtent l="0" t="0" r="5080" b="0"/>
            <wp:wrapNone/>
            <wp:docPr id="329" name="그림 329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D0B">
        <w:rPr>
          <w:rFonts w:hint="eastAsia"/>
          <w:noProof/>
        </w:rPr>
        <w:drawing>
          <wp:inline distT="0" distB="0" distL="0" distR="0" wp14:anchorId="7808342F" wp14:editId="6DC6F69E">
            <wp:extent cx="6107626" cy="2992120"/>
            <wp:effectExtent l="19050" t="19050" r="26670" b="1778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26" cy="2992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369" w:rsidRDefault="00E51369" w:rsidP="00E51369">
      <w:pPr>
        <w:ind w:left="400"/>
      </w:pPr>
    </w:p>
    <w:p w:rsidR="0029346F" w:rsidRPr="00C77A22" w:rsidRDefault="00CE7ECC" w:rsidP="00E51369">
      <w:pPr>
        <w:pStyle w:val="af9"/>
        <w:numPr>
          <w:ilvl w:val="0"/>
          <w:numId w:val="28"/>
        </w:numPr>
        <w:ind w:leftChars="0"/>
        <w:rPr>
          <w:sz w:val="20"/>
          <w:szCs w:val="20"/>
        </w:rPr>
      </w:pPr>
      <w:r w:rsidRPr="00C77A22">
        <w:rPr>
          <w:rFonts w:hint="eastAsia"/>
          <w:sz w:val="20"/>
          <w:szCs w:val="20"/>
        </w:rPr>
        <w:t>조회조건</w:t>
      </w:r>
      <w:r w:rsidR="009E38BB" w:rsidRPr="00C77A22">
        <w:rPr>
          <w:rFonts w:hint="eastAsia"/>
          <w:sz w:val="20"/>
          <w:szCs w:val="20"/>
        </w:rPr>
        <w:t xml:space="preserve"> </w:t>
      </w:r>
      <w:r w:rsidR="0029346F" w:rsidRPr="00C77A22">
        <w:rPr>
          <w:rFonts w:hint="eastAsia"/>
          <w:sz w:val="20"/>
          <w:szCs w:val="20"/>
        </w:rPr>
        <w:t xml:space="preserve">입력한 후 </w:t>
      </w:r>
      <w:r w:rsidR="00BC0D32" w:rsidRPr="00C77A22">
        <w:rPr>
          <w:rFonts w:hint="eastAsia"/>
          <w:sz w:val="20"/>
          <w:szCs w:val="20"/>
        </w:rPr>
        <w:t xml:space="preserve">기청구내역 및 저장한 미청구 내역을 </w:t>
      </w:r>
      <w:r w:rsidR="0029346F" w:rsidRPr="00C77A22">
        <w:rPr>
          <w:rFonts w:hint="eastAsia"/>
          <w:sz w:val="20"/>
          <w:szCs w:val="20"/>
        </w:rPr>
        <w:t>조회한</w:t>
      </w:r>
      <w:r w:rsidRPr="00C77A22">
        <w:rPr>
          <w:rFonts w:hint="eastAsia"/>
          <w:sz w:val="20"/>
          <w:szCs w:val="20"/>
        </w:rPr>
        <w:t>다.</w:t>
      </w:r>
    </w:p>
    <w:p w:rsidR="004155B1" w:rsidRPr="00C77A22" w:rsidRDefault="00C77A22" w:rsidP="00C77A22">
      <w:pPr>
        <w:ind w:firstLineChars="100" w:firstLine="200"/>
      </w:pPr>
      <w:r w:rsidRPr="00C77A22">
        <w:rPr>
          <w:rFonts w:hint="eastAsia"/>
        </w:rPr>
        <w:t xml:space="preserve">- </w:t>
      </w:r>
      <w:r w:rsidR="0029346F" w:rsidRPr="00C77A22">
        <w:rPr>
          <w:rFonts w:hint="eastAsia"/>
        </w:rPr>
        <w:t>로그인 대상이 입력</w:t>
      </w:r>
      <w:r w:rsidR="00B92D13">
        <w:rPr>
          <w:rFonts w:hint="eastAsia"/>
        </w:rPr>
        <w:t xml:space="preserve"> 및</w:t>
      </w:r>
      <w:r w:rsidR="0029346F" w:rsidRPr="00C77A22">
        <w:rPr>
          <w:rFonts w:hint="eastAsia"/>
        </w:rPr>
        <w:t xml:space="preserve"> 청구한 자료만 조회</w:t>
      </w:r>
      <w:r w:rsidR="00B92D13">
        <w:rPr>
          <w:rFonts w:hint="eastAsia"/>
        </w:rPr>
        <w:t xml:space="preserve"> </w:t>
      </w:r>
      <w:r w:rsidR="0029346F" w:rsidRPr="00C77A22">
        <w:rPr>
          <w:rFonts w:hint="eastAsia"/>
        </w:rPr>
        <w:t xml:space="preserve">가능. </w:t>
      </w:r>
    </w:p>
    <w:p w:rsidR="004155B1" w:rsidRPr="00C77A22" w:rsidRDefault="004155B1" w:rsidP="00B92D13">
      <w:pPr>
        <w:widowControl/>
        <w:wordWrap/>
        <w:adjustRightInd/>
        <w:ind w:firstLineChars="200" w:firstLine="400"/>
        <w:jc w:val="left"/>
        <w:textAlignment w:val="auto"/>
      </w:pPr>
      <w:r w:rsidRPr="00C77A22">
        <w:rPr>
          <w:rFonts w:hint="eastAsia"/>
        </w:rPr>
        <w:t>(</w:t>
      </w:r>
      <w:r w:rsidR="0029346F" w:rsidRPr="00C77A22">
        <w:rPr>
          <w:rFonts w:hint="eastAsia"/>
        </w:rPr>
        <w:t>단 수진자</w:t>
      </w:r>
      <w:r w:rsidRPr="00C77A22">
        <w:rPr>
          <w:rFonts w:hint="eastAsia"/>
        </w:rPr>
        <w:t>본인 또는 수진자의 가족</w:t>
      </w:r>
      <w:r w:rsidR="00F92241" w:rsidRPr="00C77A22">
        <w:rPr>
          <w:rFonts w:hint="eastAsia"/>
        </w:rPr>
        <w:t>[청구인]</w:t>
      </w:r>
      <w:r w:rsidRPr="00C77A22">
        <w:rPr>
          <w:rFonts w:hint="eastAsia"/>
        </w:rPr>
        <w:t>은</w:t>
      </w:r>
      <w:r w:rsidR="0029346F" w:rsidRPr="00C77A22">
        <w:rPr>
          <w:rFonts w:hint="eastAsia"/>
        </w:rPr>
        <w:t xml:space="preserve"> </w:t>
      </w:r>
      <w:r w:rsidRPr="00C77A22">
        <w:rPr>
          <w:rFonts w:hint="eastAsia"/>
        </w:rPr>
        <w:t>해당 수진자</w:t>
      </w:r>
      <w:r w:rsidR="0029346F" w:rsidRPr="00C77A22">
        <w:rPr>
          <w:rFonts w:hint="eastAsia"/>
        </w:rPr>
        <w:t>정보 조회가능</w:t>
      </w:r>
      <w:r w:rsidRPr="00C77A22">
        <w:rPr>
          <w:rFonts w:hint="eastAsia"/>
        </w:rPr>
        <w:t>)</w:t>
      </w:r>
    </w:p>
    <w:p w:rsidR="00BC0D32" w:rsidRPr="00C77A22" w:rsidRDefault="00C77A22" w:rsidP="00C77A22">
      <w:pPr>
        <w:ind w:firstLineChars="100" w:firstLine="200"/>
      </w:pPr>
      <w:r w:rsidRPr="00C77A22">
        <w:rPr>
          <w:rFonts w:hint="eastAsia"/>
        </w:rPr>
        <w:t xml:space="preserve">- </w:t>
      </w:r>
      <w:r w:rsidR="00BC0D32" w:rsidRPr="00C77A22">
        <w:rPr>
          <w:rFonts w:hint="eastAsia"/>
        </w:rPr>
        <w:t>우편,</w:t>
      </w:r>
      <w:r w:rsidR="00B92D13">
        <w:t xml:space="preserve"> </w:t>
      </w:r>
      <w:r w:rsidR="00BC0D32" w:rsidRPr="00C77A22">
        <w:rPr>
          <w:rFonts w:hint="eastAsia"/>
        </w:rPr>
        <w:t>방문,</w:t>
      </w:r>
      <w:r w:rsidR="00B92D13">
        <w:t xml:space="preserve"> </w:t>
      </w:r>
      <w:r w:rsidR="00BC0D32" w:rsidRPr="00C77A22">
        <w:rPr>
          <w:rFonts w:hint="eastAsia"/>
        </w:rPr>
        <w:t>팩스로 청구된 자료에 대해서도 조회</w:t>
      </w:r>
      <w:r w:rsidR="00B92D13">
        <w:rPr>
          <w:rFonts w:hint="eastAsia"/>
        </w:rPr>
        <w:t xml:space="preserve"> </w:t>
      </w:r>
      <w:r w:rsidR="00BC0D32" w:rsidRPr="00C77A22">
        <w:rPr>
          <w:rFonts w:hint="eastAsia"/>
        </w:rPr>
        <w:t>가능</w:t>
      </w:r>
    </w:p>
    <w:p w:rsidR="00CE7ECC" w:rsidRPr="00C77A22" w:rsidRDefault="00BC0D32" w:rsidP="00B92D13">
      <w:pPr>
        <w:widowControl/>
        <w:wordWrap/>
        <w:adjustRightInd/>
        <w:ind w:firstLineChars="200" w:firstLine="400"/>
        <w:jc w:val="left"/>
        <w:textAlignment w:val="auto"/>
        <w:rPr>
          <w:b/>
        </w:rPr>
      </w:pPr>
      <w:r w:rsidRPr="00C77A22">
        <w:rPr>
          <w:rFonts w:hint="eastAsia"/>
        </w:rPr>
        <w:t>(단 수진자본인 또는 수진자의 가족[청구인]은 해당 수진자정보 조회가능)</w:t>
      </w:r>
    </w:p>
    <w:p w:rsidR="00CE7ECC" w:rsidRDefault="00CE7ECC" w:rsidP="00CE7ECC">
      <w:pPr>
        <w:pStyle w:val="1"/>
      </w:pPr>
      <w:bookmarkStart w:id="23" w:name="_Toc74918587"/>
      <w:bookmarkStart w:id="24" w:name="_Toc75362451"/>
      <w:r>
        <w:rPr>
          <w:rFonts w:hint="eastAsia"/>
        </w:rPr>
        <w:t>요양비청구</w:t>
      </w:r>
      <w:r w:rsidR="00A85F32">
        <w:rPr>
          <w:rFonts w:hint="eastAsia"/>
        </w:rPr>
        <w:t>위임</w:t>
      </w:r>
      <w:r>
        <w:rPr>
          <w:rFonts w:hint="eastAsia"/>
        </w:rPr>
        <w:t>내역조회</w:t>
      </w:r>
      <w:bookmarkEnd w:id="23"/>
      <w:bookmarkEnd w:id="24"/>
    </w:p>
    <w:p w:rsidR="008F2794" w:rsidRDefault="008F2794" w:rsidP="00C77A22">
      <w:pPr>
        <w:pStyle w:val="a"/>
        <w:ind w:left="284" w:hangingChars="142" w:hanging="284"/>
      </w:pPr>
      <w:r>
        <w:rPr>
          <w:rFonts w:hint="eastAsia"/>
        </w:rPr>
        <w:t>화면</w:t>
      </w:r>
      <w:r>
        <w:t xml:space="preserve"> 개요 : </w:t>
      </w:r>
      <w:r w:rsidR="00CE7ECC">
        <w:rPr>
          <w:rFonts w:hint="eastAsia"/>
        </w:rPr>
        <w:t>조회조건 기준 요양비 청구 위임 내역 조회</w:t>
      </w:r>
    </w:p>
    <w:p w:rsidR="008F2794" w:rsidRDefault="008F2794" w:rsidP="00C77A22">
      <w:pPr>
        <w:pStyle w:val="a"/>
        <w:ind w:left="284" w:hangingChars="142" w:hanging="284"/>
      </w:pPr>
      <w:r>
        <w:t xml:space="preserve">화면 경로 : </w:t>
      </w:r>
      <w:r w:rsidR="00CE7ECC">
        <w:rPr>
          <w:rFonts w:hint="eastAsia"/>
        </w:rPr>
        <w:t xml:space="preserve">요양비 </w:t>
      </w:r>
      <w:r>
        <w:rPr>
          <w:rFonts w:hint="eastAsia"/>
        </w:rPr>
        <w:t>&gt;</w:t>
      </w:r>
      <w:r>
        <w:t xml:space="preserve"> </w:t>
      </w:r>
      <w:r w:rsidR="00CE7ECC">
        <w:rPr>
          <w:rFonts w:hint="eastAsia"/>
        </w:rPr>
        <w:t xml:space="preserve">요양비청구 </w:t>
      </w:r>
      <w:r>
        <w:rPr>
          <w:rFonts w:hint="eastAsia"/>
        </w:rPr>
        <w:t>&gt;</w:t>
      </w:r>
      <w:r>
        <w:t xml:space="preserve"> </w:t>
      </w:r>
      <w:r w:rsidR="00CE7ECC">
        <w:rPr>
          <w:rFonts w:hint="eastAsia"/>
        </w:rPr>
        <w:t>요양비청구위임</w:t>
      </w:r>
      <w:r w:rsidR="00C24FAE">
        <w:rPr>
          <w:rFonts w:hint="eastAsia"/>
        </w:rPr>
        <w:t>내역조회</w:t>
      </w:r>
    </w:p>
    <w:p w:rsidR="008F2794" w:rsidRDefault="008F2794" w:rsidP="00C77A22">
      <w:pPr>
        <w:pStyle w:val="a"/>
        <w:ind w:left="284" w:hangingChars="142" w:hanging="284"/>
      </w:pPr>
      <w:r>
        <w:t>화면 처리 절차</w:t>
      </w:r>
    </w:p>
    <w:p w:rsidR="008F2794" w:rsidRDefault="0066553E" w:rsidP="008F2794">
      <w:r w:rsidRPr="00904568">
        <w:rPr>
          <w:noProof/>
        </w:rPr>
        <w:drawing>
          <wp:anchor distT="0" distB="0" distL="114300" distR="114300" simplePos="0" relativeHeight="252097536" behindDoc="0" locked="0" layoutInCell="1" allowOverlap="1" wp14:anchorId="38E64C0A" wp14:editId="75FFF086">
            <wp:simplePos x="0" y="0"/>
            <wp:positionH relativeFrom="column">
              <wp:posOffset>-187739</wp:posOffset>
            </wp:positionH>
            <wp:positionV relativeFrom="paragraph">
              <wp:posOffset>74824</wp:posOffset>
            </wp:positionV>
            <wp:extent cx="147320" cy="179705"/>
            <wp:effectExtent l="0" t="0" r="5080" b="0"/>
            <wp:wrapNone/>
            <wp:docPr id="334" name="그림 334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09D471F" wp14:editId="0CBE6228">
                <wp:simplePos x="0" y="0"/>
                <wp:positionH relativeFrom="column">
                  <wp:posOffset>5824426</wp:posOffset>
                </wp:positionH>
                <wp:positionV relativeFrom="paragraph">
                  <wp:posOffset>13335</wp:posOffset>
                </wp:positionV>
                <wp:extent cx="300392" cy="125095"/>
                <wp:effectExtent l="0" t="0" r="23495" b="27305"/>
                <wp:wrapNone/>
                <wp:docPr id="332" name="모서리가 둥근 직사각형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92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0B90C59" id="모서리가 둥근 직사각형 332" o:spid="_x0000_s1026" style="position:absolute;left:0;text-align:left;margin-left:458.6pt;margin-top:1.05pt;width:23.65pt;height:9.8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" filled="f" strokecolor="#c0000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02683D7" wp14:editId="709CA472">
                <wp:simplePos x="0" y="0"/>
                <wp:positionH relativeFrom="column">
                  <wp:posOffset>3175</wp:posOffset>
                </wp:positionH>
                <wp:positionV relativeFrom="paragraph">
                  <wp:posOffset>113459</wp:posOffset>
                </wp:positionV>
                <wp:extent cx="6104255" cy="284946"/>
                <wp:effectExtent l="0" t="0" r="10795" b="20320"/>
                <wp:wrapNone/>
                <wp:docPr id="330" name="모서리가 둥근 직사각형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284946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49521C" id="모서리가 둥근 직사각형 330" o:spid="_x0000_s1026" style="position:absolute;left:0;text-align:left;margin-left:.25pt;margin-top:8.95pt;width:480.65pt;height:22.4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" filled="f" strokecolor="#ffc000"/>
            </w:pict>
          </mc:Fallback>
        </mc:AlternateContent>
      </w:r>
      <w:r w:rsidR="00D552FF">
        <w:rPr>
          <w:noProof/>
        </w:rPr>
        <w:drawing>
          <wp:inline distT="0" distB="0" distL="0" distR="0">
            <wp:extent cx="6103578" cy="1569808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988"/>
                    <a:stretch/>
                  </pic:blipFill>
                  <pic:spPr bwMode="auto">
                    <a:xfrm>
                      <a:off x="0" y="0"/>
                      <a:ext cx="6108065" cy="15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4C6" w:rsidRDefault="006654C6" w:rsidP="00AB2DAD">
      <w:pPr>
        <w:pStyle w:val="a"/>
        <w:numPr>
          <w:ilvl w:val="0"/>
          <w:numId w:val="23"/>
        </w:numPr>
      </w:pPr>
      <w:r>
        <w:rPr>
          <w:rFonts w:hint="eastAsia"/>
        </w:rPr>
        <w:t xml:space="preserve">조회조건 입력한 후 </w:t>
      </w:r>
      <w:r w:rsidR="00B6210E">
        <w:rPr>
          <w:rFonts w:hint="eastAsia"/>
        </w:rPr>
        <w:t>기신청한 위임</w:t>
      </w:r>
      <w:r>
        <w:rPr>
          <w:rFonts w:hint="eastAsia"/>
        </w:rPr>
        <w:t>내역을 조회한다.</w:t>
      </w:r>
    </w:p>
    <w:p w:rsidR="00B10643" w:rsidRDefault="00B92D13" w:rsidP="00B92D13">
      <w:pPr>
        <w:pStyle w:val="a"/>
        <w:numPr>
          <w:ilvl w:val="0"/>
          <w:numId w:val="0"/>
        </w:numPr>
        <w:ind w:firstLineChars="50" w:firstLine="100"/>
      </w:pPr>
      <w:r w:rsidRPr="00C77A22">
        <w:rPr>
          <w:rFonts w:hint="eastAsia"/>
        </w:rPr>
        <w:t xml:space="preserve">- </w:t>
      </w:r>
      <w:r w:rsidR="006654C6">
        <w:rPr>
          <w:rFonts w:hint="eastAsia"/>
        </w:rPr>
        <w:t>로그인 대상이 수진자 또는 피위임자인 자료만 조회가능.</w:t>
      </w:r>
      <w:r w:rsidR="00B10643">
        <w:br w:type="page"/>
      </w:r>
    </w:p>
    <w:p w:rsidR="00CE7ECC" w:rsidRDefault="00CE7ECC" w:rsidP="00CE7ECC">
      <w:pPr>
        <w:pStyle w:val="1"/>
      </w:pPr>
      <w:bookmarkStart w:id="25" w:name="_Toc74918588"/>
      <w:bookmarkStart w:id="26" w:name="_Toc75362452"/>
      <w:r>
        <w:rPr>
          <w:rFonts w:hint="eastAsia"/>
        </w:rPr>
        <w:lastRenderedPageBreak/>
        <w:t>요양비청구장비회수일등록</w:t>
      </w:r>
      <w:bookmarkEnd w:id="25"/>
      <w:bookmarkEnd w:id="26"/>
    </w:p>
    <w:p w:rsidR="00CE7ECC" w:rsidRDefault="00CE7ECC" w:rsidP="00CB26C2">
      <w:pPr>
        <w:pStyle w:val="a"/>
        <w:ind w:left="284" w:hangingChars="142" w:hanging="284"/>
      </w:pPr>
      <w:r>
        <w:rPr>
          <w:rFonts w:hint="eastAsia"/>
        </w:rPr>
        <w:t>화면</w:t>
      </w:r>
      <w:r>
        <w:t xml:space="preserve"> 개요 : </w:t>
      </w:r>
      <w:r w:rsidR="00E46D98">
        <w:rPr>
          <w:rFonts w:hint="eastAsia"/>
        </w:rPr>
        <w:t>대여장비 회수일을 등록</w:t>
      </w:r>
    </w:p>
    <w:p w:rsidR="00CE7ECC" w:rsidRDefault="00CE7ECC" w:rsidP="00CB26C2">
      <w:pPr>
        <w:pStyle w:val="a"/>
        <w:ind w:left="284" w:hangingChars="142" w:hanging="284"/>
      </w:pPr>
      <w:r>
        <w:t xml:space="preserve">화면 경로 : </w:t>
      </w:r>
      <w:r>
        <w:rPr>
          <w:rFonts w:hint="eastAsia"/>
        </w:rPr>
        <w:t>요양비 &gt;</w:t>
      </w:r>
      <w:r>
        <w:t xml:space="preserve"> </w:t>
      </w:r>
      <w:r>
        <w:rPr>
          <w:rFonts w:hint="eastAsia"/>
        </w:rPr>
        <w:t>요양비청구 &gt;</w:t>
      </w:r>
      <w:r>
        <w:t xml:space="preserve"> </w:t>
      </w:r>
      <w:r>
        <w:rPr>
          <w:rFonts w:hint="eastAsia"/>
        </w:rPr>
        <w:t>요양비청구장비회수일등록</w:t>
      </w:r>
    </w:p>
    <w:p w:rsidR="00CE7ECC" w:rsidRDefault="00CB26C2" w:rsidP="00CB26C2">
      <w:pPr>
        <w:pStyle w:val="a"/>
        <w:ind w:left="284" w:hangingChars="142" w:hanging="284"/>
      </w:pPr>
      <w:r w:rsidRPr="00904568">
        <w:rPr>
          <w:noProof/>
        </w:rPr>
        <w:drawing>
          <wp:anchor distT="0" distB="0" distL="114300" distR="114300" simplePos="0" relativeHeight="252105728" behindDoc="0" locked="0" layoutInCell="1" allowOverlap="1" wp14:anchorId="50EC0C77" wp14:editId="0AA70C32">
            <wp:simplePos x="0" y="0"/>
            <wp:positionH relativeFrom="column">
              <wp:posOffset>-186451</wp:posOffset>
            </wp:positionH>
            <wp:positionV relativeFrom="paragraph">
              <wp:posOffset>241935</wp:posOffset>
            </wp:positionV>
            <wp:extent cx="147600" cy="180000"/>
            <wp:effectExtent l="0" t="0" r="5080" b="0"/>
            <wp:wrapNone/>
            <wp:docPr id="338" name="그림 338" descr="D:\C_정보화 사업\요양비 전산청구 시스템 구축\사용자 매뉴얼\번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정보화 사업\요양비 전산청구 시스템 구축\사용자 매뉴얼\번호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C">
        <w:t>화면 처리 절차</w:t>
      </w:r>
    </w:p>
    <w:p w:rsidR="00CE7ECC" w:rsidRDefault="0042443C" w:rsidP="00CE7ECC">
      <w:pPr>
        <w:pStyle w:val="a"/>
        <w:numPr>
          <w:ilvl w:val="0"/>
          <w:numId w:val="0"/>
        </w:numPr>
      </w:pPr>
      <w:r w:rsidRPr="00904568">
        <w:rPr>
          <w:rFonts w:hint="eastAsia"/>
          <w:noProof/>
        </w:rPr>
        <w:drawing>
          <wp:anchor distT="0" distB="0" distL="114300" distR="114300" simplePos="0" relativeHeight="252113920" behindDoc="0" locked="0" layoutInCell="1" allowOverlap="1" wp14:anchorId="4F37F13A" wp14:editId="302E24E0">
            <wp:simplePos x="0" y="0"/>
            <wp:positionH relativeFrom="column">
              <wp:posOffset>-184995</wp:posOffset>
            </wp:positionH>
            <wp:positionV relativeFrom="paragraph">
              <wp:posOffset>2219024</wp:posOffset>
            </wp:positionV>
            <wp:extent cx="151130" cy="179705"/>
            <wp:effectExtent l="0" t="0" r="1270" b="0"/>
            <wp:wrapNone/>
            <wp:docPr id="342" name="그림 342" descr="D:\C_정보화 사업\요양비 전산청구 시스템 구축\사용자 매뉴얼\번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D:\C_정보화 사업\요양비 전산청구 시스템 구축\사용자 매뉴얼\번호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F58BCA1" wp14:editId="2A49249C">
                <wp:simplePos x="0" y="0"/>
                <wp:positionH relativeFrom="column">
                  <wp:posOffset>19887</wp:posOffset>
                </wp:positionH>
                <wp:positionV relativeFrom="paragraph">
                  <wp:posOffset>2274096</wp:posOffset>
                </wp:positionV>
                <wp:extent cx="6104255" cy="512511"/>
                <wp:effectExtent l="0" t="0" r="10795" b="20955"/>
                <wp:wrapNone/>
                <wp:docPr id="341" name="모서리가 둥근 직사각형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512511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503A16C" id="모서리가 둥근 직사각형 341" o:spid="_x0000_s1026" style="position:absolute;left:0;text-align:left;margin-left:1.55pt;margin-top:179.05pt;width:480.65pt;height:40.3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" filled="f" strokecolor="#ffc00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A12CDD4" wp14:editId="1E6F1CBA">
                <wp:simplePos x="0" y="0"/>
                <wp:positionH relativeFrom="column">
                  <wp:posOffset>19887</wp:posOffset>
                </wp:positionH>
                <wp:positionV relativeFrom="paragraph">
                  <wp:posOffset>535151</wp:posOffset>
                </wp:positionV>
                <wp:extent cx="6104255" cy="1374243"/>
                <wp:effectExtent l="0" t="0" r="10795" b="16510"/>
                <wp:wrapNone/>
                <wp:docPr id="340" name="모서리가 둥근 직사각형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374243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B65AC65" id="모서리가 둥근 직사각형 340" o:spid="_x0000_s1026" style="position:absolute;left:0;text-align:left;margin-left:1.55pt;margin-top:42.15pt;width:480.65pt;height:108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" filled="f" strokecolor="#ffc000"/>
            </w:pict>
          </mc:Fallback>
        </mc:AlternateContent>
      </w:r>
      <w:r w:rsidR="00CB26C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E19F12E" wp14:editId="14463C1E">
                <wp:simplePos x="0" y="0"/>
                <wp:positionH relativeFrom="column">
                  <wp:posOffset>5824855</wp:posOffset>
                </wp:positionH>
                <wp:positionV relativeFrom="paragraph">
                  <wp:posOffset>2184033</wp:posOffset>
                </wp:positionV>
                <wp:extent cx="300392" cy="125095"/>
                <wp:effectExtent l="0" t="0" r="23495" b="27305"/>
                <wp:wrapNone/>
                <wp:docPr id="339" name="모서리가 둥근 직사각형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92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30C324" id="모서리가 둥근 직사각형 339" o:spid="_x0000_s1026" style="position:absolute;left:0;text-align:left;margin-left:458.65pt;margin-top:171.95pt;width:23.65pt;height:9.8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" filled="f" strokecolor="#c00000"/>
            </w:pict>
          </mc:Fallback>
        </mc:AlternateContent>
      </w:r>
      <w:r w:rsidR="00CB26C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9CF087C" wp14:editId="06855551">
                <wp:simplePos x="0" y="0"/>
                <wp:positionH relativeFrom="column">
                  <wp:posOffset>5825042</wp:posOffset>
                </wp:positionH>
                <wp:positionV relativeFrom="paragraph">
                  <wp:posOffset>14503</wp:posOffset>
                </wp:positionV>
                <wp:extent cx="300392" cy="125095"/>
                <wp:effectExtent l="0" t="0" r="23495" b="27305"/>
                <wp:wrapNone/>
                <wp:docPr id="337" name="모서리가 둥근 직사각형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92" cy="1250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F13269" id="모서리가 둥근 직사각형 337" o:spid="_x0000_s1026" style="position:absolute;left:0;text-align:left;margin-left:458.65pt;margin-top:1.15pt;width:23.65pt;height:9.8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" filled="f" strokecolor="#c00000"/>
            </w:pict>
          </mc:Fallback>
        </mc:AlternateContent>
      </w:r>
      <w:r w:rsidR="00CB26C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9395818" wp14:editId="17F55E6C">
                <wp:simplePos x="0" y="0"/>
                <wp:positionH relativeFrom="column">
                  <wp:posOffset>19887</wp:posOffset>
                </wp:positionH>
                <wp:positionV relativeFrom="paragraph">
                  <wp:posOffset>107021</wp:posOffset>
                </wp:positionV>
                <wp:extent cx="6104255" cy="168797"/>
                <wp:effectExtent l="0" t="0" r="10795" b="22225"/>
                <wp:wrapNone/>
                <wp:docPr id="336" name="모서리가 둥근 직사각형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168797"/>
                        </a:xfrm>
                        <a:prstGeom prst="roundRect">
                          <a:avLst>
                            <a:gd name="adj" fmla="val 5153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6B0697" id="모서리가 둥근 직사각형 336" o:spid="_x0000_s1026" style="position:absolute;left:0;text-align:left;margin-left:1.55pt;margin-top:8.45pt;width:480.65pt;height:13.3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" filled="f" strokecolor="#ffc000"/>
            </w:pict>
          </mc:Fallback>
        </mc:AlternateContent>
      </w:r>
      <w:r w:rsidR="00CE7ECC">
        <w:rPr>
          <w:noProof/>
        </w:rPr>
        <w:drawing>
          <wp:inline distT="0" distB="0" distL="0" distR="0" wp14:anchorId="0E68043B" wp14:editId="47770A86">
            <wp:extent cx="6081395" cy="2764271"/>
            <wp:effectExtent l="19050" t="19050" r="14605" b="17145"/>
            <wp:docPr id="120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508" cy="27847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5958" w:rsidRDefault="00A15958" w:rsidP="00AB2DAD">
      <w:pPr>
        <w:pStyle w:val="a"/>
        <w:numPr>
          <w:ilvl w:val="0"/>
          <w:numId w:val="24"/>
        </w:numPr>
      </w:pPr>
      <w:r>
        <w:t>요양비청구장비 회수일등록 화면에서</w:t>
      </w:r>
      <w:r>
        <w:rPr>
          <w:rFonts w:hint="eastAsia"/>
        </w:rPr>
        <w:t xml:space="preserve"> </w:t>
      </w:r>
      <w:r>
        <w:t>조회조건 입력 후 조회</w:t>
      </w:r>
      <w:r w:rsidR="005F6987">
        <w:rPr>
          <w:rFonts w:hint="eastAsia"/>
        </w:rPr>
        <w:t>한다</w:t>
      </w:r>
    </w:p>
    <w:p w:rsidR="00A15958" w:rsidRDefault="00CB26C2" w:rsidP="00CB26C2">
      <w:pPr>
        <w:pStyle w:val="a"/>
        <w:numPr>
          <w:ilvl w:val="0"/>
          <w:numId w:val="0"/>
        </w:numPr>
        <w:ind w:firstLineChars="100" w:firstLine="200"/>
      </w:pPr>
      <w:r w:rsidRPr="00C77A22">
        <w:rPr>
          <w:rFonts w:hint="eastAsia"/>
        </w:rPr>
        <w:t xml:space="preserve">- </w:t>
      </w:r>
      <w:r w:rsidR="00A15958">
        <w:rPr>
          <w:rFonts w:hint="eastAsia"/>
        </w:rPr>
        <w:t>요양비종류</w:t>
      </w:r>
      <w:r w:rsidR="00A15958">
        <w:t xml:space="preserve"> : 인공호흡기/산소치료/기침유발기/양압기 중 선택</w:t>
      </w:r>
    </w:p>
    <w:p w:rsidR="00A15958" w:rsidRDefault="00CB26C2" w:rsidP="00CB26C2">
      <w:pPr>
        <w:pStyle w:val="a"/>
        <w:numPr>
          <w:ilvl w:val="0"/>
          <w:numId w:val="0"/>
        </w:numPr>
        <w:ind w:firstLineChars="100" w:firstLine="200"/>
      </w:pPr>
      <w:r w:rsidRPr="00C77A22">
        <w:rPr>
          <w:rFonts w:hint="eastAsia"/>
        </w:rPr>
        <w:t xml:space="preserve">- </w:t>
      </w:r>
      <w:r w:rsidR="00A15958">
        <w:rPr>
          <w:rFonts w:hint="eastAsia"/>
        </w:rPr>
        <w:t>장비</w:t>
      </w:r>
      <w:r w:rsidR="00A15958">
        <w:t xml:space="preserve"> : (선택입력항목)제품ID / 장비관리번호 / 장비명 중 선택입력</w:t>
      </w:r>
    </w:p>
    <w:p w:rsidR="00A15958" w:rsidRPr="006131DD" w:rsidRDefault="00A15958" w:rsidP="00CE7ECC">
      <w:pPr>
        <w:pStyle w:val="a"/>
        <w:numPr>
          <w:ilvl w:val="0"/>
          <w:numId w:val="0"/>
        </w:numPr>
      </w:pPr>
    </w:p>
    <w:p w:rsidR="005F6987" w:rsidRDefault="00CE7ECC" w:rsidP="00AB2DAD">
      <w:pPr>
        <w:pStyle w:val="a"/>
        <w:numPr>
          <w:ilvl w:val="0"/>
          <w:numId w:val="24"/>
        </w:numPr>
      </w:pPr>
      <w:r>
        <w:t>조회된 요양비청구장비 내역 중 특정 행 선택 후</w:t>
      </w:r>
      <w:r>
        <w:rPr>
          <w:rFonts w:hint="eastAsia"/>
        </w:rPr>
        <w:t xml:space="preserve"> </w:t>
      </w:r>
      <w:r>
        <w:t xml:space="preserve">하단 입력항목 입력 후 </w:t>
      </w:r>
      <w:r w:rsidR="005F6987">
        <w:t>“</w:t>
      </w:r>
      <w:r>
        <w:t>등록</w:t>
      </w:r>
      <w:r w:rsidR="005F6987">
        <w:t>”</w:t>
      </w:r>
      <w:r>
        <w:t>버튼 클릭</w:t>
      </w:r>
      <w:r w:rsidR="005F6987">
        <w:rPr>
          <w:rFonts w:hint="eastAsia"/>
        </w:rPr>
        <w:t>하여</w:t>
      </w:r>
    </w:p>
    <w:p w:rsidR="00CE7ECC" w:rsidRDefault="005F6987" w:rsidP="00CB26C2">
      <w:pPr>
        <w:pStyle w:val="a"/>
        <w:numPr>
          <w:ilvl w:val="0"/>
          <w:numId w:val="0"/>
        </w:numPr>
        <w:ind w:firstLineChars="200" w:firstLine="400"/>
      </w:pPr>
      <w:r>
        <w:rPr>
          <w:rFonts w:hint="eastAsia"/>
        </w:rPr>
        <w:t>등록한다.</w:t>
      </w:r>
    </w:p>
    <w:p w:rsidR="00CE7ECC" w:rsidRDefault="00CB26C2" w:rsidP="00CB26C2">
      <w:pPr>
        <w:pStyle w:val="a"/>
        <w:numPr>
          <w:ilvl w:val="0"/>
          <w:numId w:val="0"/>
        </w:numPr>
        <w:ind w:firstLineChars="100" w:firstLine="200"/>
      </w:pPr>
      <w:r w:rsidRPr="00C77A22">
        <w:rPr>
          <w:rFonts w:hint="eastAsia"/>
        </w:rPr>
        <w:t xml:space="preserve">- </w:t>
      </w:r>
      <w:r w:rsidR="00CE7ECC">
        <w:rPr>
          <w:rFonts w:hint="eastAsia"/>
        </w:rPr>
        <w:t>회수일자</w:t>
      </w:r>
      <w:r w:rsidR="00CE7ECC">
        <w:t xml:space="preserve"> : 사용기간 내 일자</w:t>
      </w:r>
    </w:p>
    <w:p w:rsidR="00A41263" w:rsidRDefault="00CB26C2" w:rsidP="00936685">
      <w:pPr>
        <w:pStyle w:val="a"/>
        <w:numPr>
          <w:ilvl w:val="0"/>
          <w:numId w:val="0"/>
        </w:numPr>
        <w:ind w:firstLineChars="100" w:firstLine="200"/>
      </w:pPr>
      <w:r w:rsidRPr="00C77A22">
        <w:rPr>
          <w:rFonts w:hint="eastAsia"/>
        </w:rPr>
        <w:t xml:space="preserve">- </w:t>
      </w:r>
      <w:r w:rsidR="00CE7ECC">
        <w:rPr>
          <w:rFonts w:hint="eastAsia"/>
        </w:rPr>
        <w:t>회수사유</w:t>
      </w:r>
      <w:r w:rsidR="00CE7ECC">
        <w:t xml:space="preserve"> : (산소치료일 경우, 미입력) 회수사유 입력</w:t>
      </w:r>
    </w:p>
    <w:sectPr w:rsidR="00A41263" w:rsidSect="005D5710">
      <w:headerReference w:type="default" r:id="rId56"/>
      <w:footerReference w:type="default" r:id="rId57"/>
      <w:pgSz w:w="11907" w:h="16840" w:code="9"/>
      <w:pgMar w:top="1418" w:right="1134" w:bottom="1418" w:left="1134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8F2" w:rsidRDefault="008678F2">
      <w:r>
        <w:separator/>
      </w:r>
    </w:p>
  </w:endnote>
  <w:endnote w:type="continuationSeparator" w:id="0">
    <w:p w:rsidR="008678F2" w:rsidRDefault="0086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신명조">
    <w:altName w:val="굴림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29" w:rsidRDefault="00AE5729" w:rsidP="00DF6133">
    <w:pPr>
      <w:pStyle w:val="a9"/>
      <w:ind w:firstLine="8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50" w:type="dxa"/>
      <w:tblInd w:w="-49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583"/>
      <w:gridCol w:w="919"/>
      <w:gridCol w:w="4248"/>
    </w:tblGrid>
    <w:tr w:rsidR="00AE5729" w:rsidRPr="00617E65" w:rsidTr="00C10FE0">
      <w:trPr>
        <w:trHeight w:val="645"/>
      </w:trPr>
      <w:tc>
        <w:tcPr>
          <w:tcW w:w="4583" w:type="dxa"/>
          <w:vAlign w:val="center"/>
        </w:tcPr>
        <w:p w:rsidR="00AE5729" w:rsidRPr="007A62E4" w:rsidRDefault="00AE5729" w:rsidP="006612E0">
          <w:pPr>
            <w:pStyle w:val="ae"/>
            <w:jc w:val="lef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919" w:type="dxa"/>
        </w:tcPr>
        <w:p w:rsidR="00AE5729" w:rsidRPr="00F8434F" w:rsidRDefault="00AE5729" w:rsidP="00611453">
          <w:pPr>
            <w:pStyle w:val="ae"/>
            <w:ind w:firstLine="79"/>
            <w:rPr>
              <w:rFonts w:ascii="맑은 고딕" w:hAnsi="맑은 고딕"/>
              <w:b w:val="0"/>
              <w:color w:val="000000"/>
            </w:rPr>
          </w:pP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- 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begin"/>
          </w:r>
          <w:r w:rsidRPr="00F8434F">
            <w:rPr>
              <w:rFonts w:ascii="맑은 고딕" w:hAnsi="맑은 고딕"/>
              <w:b w:val="0"/>
              <w:color w:val="000000"/>
            </w:rPr>
            <w:instrText xml:space="preserve">PAGE  </w:instrTex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separate"/>
          </w:r>
          <w:r w:rsidR="000A03DA">
            <w:rPr>
              <w:rFonts w:ascii="맑은 고딕" w:hAnsi="맑은 고딕"/>
              <w:b w:val="0"/>
              <w:noProof/>
              <w:color w:val="000000"/>
            </w:rPr>
            <w:t>5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end"/>
          </w: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 -</w:t>
          </w:r>
        </w:p>
        <w:p w:rsidR="00AE5729" w:rsidRPr="008269E7" w:rsidRDefault="00AE5729" w:rsidP="00562250">
          <w:pPr>
            <w:pStyle w:val="ae"/>
            <w:ind w:firstLine="79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4248" w:type="dxa"/>
          <w:vAlign w:val="center"/>
        </w:tcPr>
        <w:p w:rsidR="00AE5729" w:rsidRDefault="00AE5729" w:rsidP="00FF119E">
          <w:pPr>
            <w:pStyle w:val="ae"/>
            <w:ind w:firstLine="79"/>
            <w:jc w:val="right"/>
            <w:rPr>
              <w:rFonts w:ascii="맑은 고딕" w:hAnsi="맑은 고딕"/>
              <w:b w:val="0"/>
              <w:color w:val="000000"/>
            </w:rPr>
          </w:pPr>
        </w:p>
        <w:p w:rsidR="00AE5729" w:rsidRPr="007A62E4" w:rsidRDefault="00AE5729" w:rsidP="00FF119E">
          <w:pPr>
            <w:pStyle w:val="ae"/>
            <w:ind w:firstLine="79"/>
            <w:jc w:val="righ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</w:tr>
  </w:tbl>
  <w:p w:rsidR="00AE5729" w:rsidRPr="00617E65" w:rsidRDefault="00AE5729" w:rsidP="00617E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8F2" w:rsidRDefault="008678F2">
      <w:r>
        <w:separator/>
      </w:r>
    </w:p>
  </w:footnote>
  <w:footnote w:type="continuationSeparator" w:id="0">
    <w:p w:rsidR="008678F2" w:rsidRDefault="00867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3205"/>
      <w:gridCol w:w="6434"/>
    </w:tblGrid>
    <w:tr w:rsidR="00AE5729" w:rsidRPr="00FB02BF" w:rsidTr="00AC7CD2">
      <w:trPr>
        <w:trHeight w:val="459"/>
      </w:trPr>
      <w:tc>
        <w:tcPr>
          <w:tcW w:w="3227" w:type="dxa"/>
          <w:shd w:val="clear" w:color="auto" w:fill="auto"/>
          <w:vAlign w:val="center"/>
        </w:tcPr>
        <w:p w:rsidR="00AE5729" w:rsidRPr="00927ECA" w:rsidRDefault="00AE5729" w:rsidP="00FF119E">
          <w:pPr>
            <w:spacing w:line="40" w:lineRule="atLeast"/>
            <w:rPr>
              <w:b/>
              <w:szCs w:val="10"/>
            </w:rPr>
          </w:pPr>
          <w:r>
            <w:rPr>
              <w:noProof/>
            </w:rPr>
            <w:drawing>
              <wp:inline distT="0" distB="0" distL="0" distR="0" wp14:anchorId="4C3948C1" wp14:editId="4CA8F585">
                <wp:extent cx="878774" cy="298848"/>
                <wp:effectExtent l="0" t="0" r="0" b="6350"/>
                <wp:docPr id="5" name="그림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국민건강보험로고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520" cy="299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shd w:val="clear" w:color="auto" w:fill="auto"/>
          <w:vAlign w:val="bottom"/>
        </w:tcPr>
        <w:p w:rsidR="00AE5729" w:rsidRPr="00927ECA" w:rsidRDefault="00AE5729" w:rsidP="00AC7CD2">
          <w:pPr>
            <w:spacing w:line="40" w:lineRule="atLeast"/>
            <w:jc w:val="right"/>
            <w:rPr>
              <w:b/>
              <w:szCs w:val="10"/>
            </w:rPr>
          </w:pPr>
        </w:p>
      </w:tc>
    </w:tr>
  </w:tbl>
  <w:p w:rsidR="00AE5729" w:rsidRPr="005F6263" w:rsidRDefault="00AE5729">
    <w:pPr>
      <w:spacing w:line="40" w:lineRule="atLeas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B8DC4FA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ganada"/>
      <w:pStyle w:val="6"/>
      <w:lvlText w:val="%6)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361624C"/>
    <w:multiLevelType w:val="hybridMultilevel"/>
    <w:tmpl w:val="917A6C7A"/>
    <w:lvl w:ilvl="0" w:tplc="00D66604">
      <w:start w:val="1"/>
      <w:numFmt w:val="ganada"/>
      <w:pStyle w:val="8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7185719"/>
    <w:multiLevelType w:val="hybridMultilevel"/>
    <w:tmpl w:val="F1585336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0BC35C1A"/>
    <w:multiLevelType w:val="hybridMultilevel"/>
    <w:tmpl w:val="1CCAB61E"/>
    <w:lvl w:ilvl="0" w:tplc="B114FB9C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F0316AB"/>
    <w:multiLevelType w:val="hybridMultilevel"/>
    <w:tmpl w:val="BDE21984"/>
    <w:lvl w:ilvl="0" w:tplc="5CE2AA5C">
      <w:start w:val="1"/>
      <w:numFmt w:val="bullet"/>
      <w:pStyle w:val="t2"/>
      <w:lvlText w:val=""/>
      <w:lvlJc w:val="left"/>
      <w:pPr>
        <w:tabs>
          <w:tab w:val="num" w:pos="851"/>
        </w:tabs>
        <w:ind w:left="1134" w:hanging="283"/>
      </w:pPr>
      <w:rPr>
        <w:rFonts w:ascii="Wingdings" w:eastAsia="굴림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24641C"/>
    <w:multiLevelType w:val="hybridMultilevel"/>
    <w:tmpl w:val="47BC8B10"/>
    <w:lvl w:ilvl="0" w:tplc="CE181A4C">
      <w:start w:val="2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179722CF"/>
    <w:multiLevelType w:val="hybridMultilevel"/>
    <w:tmpl w:val="462EC05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81F105D"/>
    <w:multiLevelType w:val="hybridMultilevel"/>
    <w:tmpl w:val="571C36DE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 w15:restartNumberingAfterBreak="0">
    <w:nsid w:val="1A1F5E2A"/>
    <w:multiLevelType w:val="hybridMultilevel"/>
    <w:tmpl w:val="E482133E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 w15:restartNumberingAfterBreak="0">
    <w:nsid w:val="1A9217E8"/>
    <w:multiLevelType w:val="hybridMultilevel"/>
    <w:tmpl w:val="E482133E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212B26C4"/>
    <w:multiLevelType w:val="multilevel"/>
    <w:tmpl w:val="E01AFCC6"/>
    <w:lvl w:ilvl="0">
      <w:start w:val="1"/>
      <w:numFmt w:val="decimalFullWidth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ganada"/>
      <w:lvlText w:val="%2)"/>
      <w:lvlJc w:val="left"/>
      <w:pPr>
        <w:ind w:left="851" w:hanging="426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76" w:hanging="425"/>
      </w:pPr>
      <w:rPr>
        <w:rFonts w:hint="eastAsia"/>
      </w:rPr>
    </w:lvl>
    <w:lvl w:ilvl="3">
      <w:start w:val="1"/>
      <w:numFmt w:val="none"/>
      <w:lvlText w:val=""/>
      <w:lvlJc w:val="left"/>
      <w:pPr>
        <w:ind w:left="1559" w:hanging="283"/>
      </w:pPr>
      <w:rPr>
        <w:rFonts w:hint="eastAsia"/>
      </w:rPr>
    </w:lvl>
    <w:lvl w:ilvl="4">
      <w:start w:val="1"/>
      <w:numFmt w:val="none"/>
      <w:lvlText w:val=""/>
      <w:lvlJc w:val="left"/>
      <w:pPr>
        <w:ind w:left="1984" w:hanging="425"/>
      </w:pPr>
      <w:rPr>
        <w:rFonts w:hint="eastAsia"/>
      </w:rPr>
    </w:lvl>
    <w:lvl w:ilvl="5">
      <w:start w:val="1"/>
      <w:numFmt w:val="none"/>
      <w:lvlText w:val=""/>
      <w:lvlJc w:val="left"/>
      <w:pPr>
        <w:ind w:left="2409" w:hanging="425"/>
      </w:pPr>
      <w:rPr>
        <w:rFonts w:hint="eastAsia"/>
      </w:rPr>
    </w:lvl>
    <w:lvl w:ilvl="6">
      <w:start w:val="1"/>
      <w:numFmt w:val="none"/>
      <w:lvlText w:val=""/>
      <w:lvlJc w:val="left"/>
      <w:pPr>
        <w:ind w:left="2835" w:hanging="426"/>
      </w:pPr>
      <w:rPr>
        <w:rFonts w:hint="eastAsia"/>
      </w:rPr>
    </w:lvl>
    <w:lvl w:ilvl="7">
      <w:start w:val="1"/>
      <w:numFmt w:val="none"/>
      <w:lvlText w:val=""/>
      <w:lvlJc w:val="left"/>
      <w:pPr>
        <w:ind w:left="3260" w:hanging="425"/>
      </w:pPr>
      <w:rPr>
        <w:rFonts w:hint="eastAsia"/>
      </w:rPr>
    </w:lvl>
    <w:lvl w:ilvl="8">
      <w:start w:val="1"/>
      <w:numFmt w:val="none"/>
      <w:lvlText w:val=""/>
      <w:lvlJc w:val="left"/>
      <w:pPr>
        <w:ind w:left="3685" w:hanging="425"/>
      </w:pPr>
      <w:rPr>
        <w:rFonts w:hint="eastAsia"/>
      </w:rPr>
    </w:lvl>
  </w:abstractNum>
  <w:abstractNum w:abstractNumId="11" w15:restartNumberingAfterBreak="0">
    <w:nsid w:val="217117DA"/>
    <w:multiLevelType w:val="hybridMultilevel"/>
    <w:tmpl w:val="F7C8446A"/>
    <w:lvl w:ilvl="0" w:tplc="35C2B4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 w15:restartNumberingAfterBreak="0">
    <w:nsid w:val="225723FD"/>
    <w:multiLevelType w:val="hybridMultilevel"/>
    <w:tmpl w:val="8452DA04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 w15:restartNumberingAfterBreak="0">
    <w:nsid w:val="24DA6B6B"/>
    <w:multiLevelType w:val="multilevel"/>
    <w:tmpl w:val="E01AFCC6"/>
    <w:lvl w:ilvl="0">
      <w:start w:val="1"/>
      <w:numFmt w:val="decimalFullWidth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ganada"/>
      <w:lvlText w:val="%2)"/>
      <w:lvlJc w:val="left"/>
      <w:pPr>
        <w:ind w:left="851" w:hanging="426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76" w:hanging="425"/>
      </w:pPr>
      <w:rPr>
        <w:rFonts w:hint="eastAsia"/>
      </w:rPr>
    </w:lvl>
    <w:lvl w:ilvl="3">
      <w:start w:val="1"/>
      <w:numFmt w:val="none"/>
      <w:lvlText w:val=""/>
      <w:lvlJc w:val="left"/>
      <w:pPr>
        <w:ind w:left="1559" w:hanging="283"/>
      </w:pPr>
      <w:rPr>
        <w:rFonts w:hint="eastAsia"/>
      </w:rPr>
    </w:lvl>
    <w:lvl w:ilvl="4">
      <w:start w:val="1"/>
      <w:numFmt w:val="none"/>
      <w:lvlText w:val=""/>
      <w:lvlJc w:val="left"/>
      <w:pPr>
        <w:ind w:left="1984" w:hanging="425"/>
      </w:pPr>
      <w:rPr>
        <w:rFonts w:hint="eastAsia"/>
      </w:rPr>
    </w:lvl>
    <w:lvl w:ilvl="5">
      <w:start w:val="1"/>
      <w:numFmt w:val="none"/>
      <w:lvlText w:val=""/>
      <w:lvlJc w:val="left"/>
      <w:pPr>
        <w:ind w:left="2409" w:hanging="425"/>
      </w:pPr>
      <w:rPr>
        <w:rFonts w:hint="eastAsia"/>
      </w:rPr>
    </w:lvl>
    <w:lvl w:ilvl="6">
      <w:start w:val="1"/>
      <w:numFmt w:val="none"/>
      <w:lvlText w:val=""/>
      <w:lvlJc w:val="left"/>
      <w:pPr>
        <w:ind w:left="2835" w:hanging="426"/>
      </w:pPr>
      <w:rPr>
        <w:rFonts w:hint="eastAsia"/>
      </w:rPr>
    </w:lvl>
    <w:lvl w:ilvl="7">
      <w:start w:val="1"/>
      <w:numFmt w:val="none"/>
      <w:lvlText w:val=""/>
      <w:lvlJc w:val="left"/>
      <w:pPr>
        <w:ind w:left="3260" w:hanging="425"/>
      </w:pPr>
      <w:rPr>
        <w:rFonts w:hint="eastAsia"/>
      </w:rPr>
    </w:lvl>
    <w:lvl w:ilvl="8">
      <w:start w:val="1"/>
      <w:numFmt w:val="none"/>
      <w:lvlText w:val=""/>
      <w:lvlJc w:val="left"/>
      <w:pPr>
        <w:ind w:left="3685" w:hanging="425"/>
      </w:pPr>
      <w:rPr>
        <w:rFonts w:hint="eastAsia"/>
      </w:rPr>
    </w:lvl>
  </w:abstractNum>
  <w:abstractNum w:abstractNumId="14" w15:restartNumberingAfterBreak="0">
    <w:nsid w:val="2AE24F92"/>
    <w:multiLevelType w:val="hybridMultilevel"/>
    <w:tmpl w:val="E482133E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2C160FE6"/>
    <w:multiLevelType w:val="hybridMultilevel"/>
    <w:tmpl w:val="7084EA88"/>
    <w:lvl w:ilvl="0" w:tplc="499EB3F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C35266F"/>
    <w:multiLevelType w:val="multilevel"/>
    <w:tmpl w:val="4B46165E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227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78"/>
        </w:tabs>
        <w:ind w:left="2978" w:hanging="2552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tabs>
          <w:tab w:val="num" w:pos="680"/>
        </w:tabs>
        <w:ind w:left="680" w:hanging="510"/>
      </w:pPr>
      <w:rPr>
        <w:rFonts w:hint="eastAsia"/>
      </w:rPr>
    </w:lvl>
    <w:lvl w:ilvl="5">
      <w:start w:val="1"/>
      <w:numFmt w:val="ganada"/>
      <w:lvlText w:val="%6)"/>
      <w:lvlJc w:val="left"/>
      <w:pPr>
        <w:tabs>
          <w:tab w:val="num" w:pos="768"/>
        </w:tabs>
        <w:ind w:left="768" w:hanging="598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851"/>
        </w:tabs>
        <w:ind w:left="851" w:hanging="567"/>
      </w:pPr>
      <w:rPr>
        <w:rFonts w:hint="eastAsia"/>
      </w:rPr>
    </w:lvl>
    <w:lvl w:ilvl="7">
      <w:start w:val="1"/>
      <w:numFmt w:val="ganada"/>
      <w:lvlText w:val="(%8)"/>
      <w:lvlJc w:val="left"/>
      <w:pPr>
        <w:tabs>
          <w:tab w:val="num" w:pos="964"/>
        </w:tabs>
        <w:ind w:left="964" w:hanging="68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019"/>
        </w:tabs>
        <w:ind w:left="5019" w:hanging="1700"/>
      </w:pPr>
      <w:rPr>
        <w:rFonts w:hint="eastAsia"/>
      </w:rPr>
    </w:lvl>
  </w:abstractNum>
  <w:abstractNum w:abstractNumId="17" w15:restartNumberingAfterBreak="0">
    <w:nsid w:val="32BC0D30"/>
    <w:multiLevelType w:val="hybridMultilevel"/>
    <w:tmpl w:val="FC168CF2"/>
    <w:lvl w:ilvl="0" w:tplc="BDC60168">
      <w:start w:val="1"/>
      <w:numFmt w:val="bullet"/>
      <w:pStyle w:val="a"/>
      <w:lvlText w:val="○"/>
      <w:lvlJc w:val="left"/>
      <w:pPr>
        <w:ind w:left="400" w:hanging="400"/>
      </w:pPr>
      <w:rPr>
        <w:rFonts w:ascii="맑은 고딕" w:eastAsia="맑은 고딕" w:hAnsi="맑은 고딕" w:hint="eastAsia"/>
        <w:sz w:val="18"/>
        <w:lang w:val="en-US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33C250F7"/>
    <w:multiLevelType w:val="multilevel"/>
    <w:tmpl w:val="330E1666"/>
    <w:lvl w:ilvl="0">
      <w:start w:val="1"/>
      <w:numFmt w:val="bullet"/>
      <w:pStyle w:val="-"/>
      <w:lvlText w:val=""/>
      <w:lvlJc w:val="left"/>
      <w:pPr>
        <w:tabs>
          <w:tab w:val="num" w:pos="565"/>
        </w:tabs>
        <w:ind w:left="565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735"/>
        </w:tabs>
        <w:ind w:left="735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1075"/>
        </w:tabs>
        <w:ind w:left="1075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338"/>
        </w:tabs>
        <w:ind w:left="2338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38"/>
        </w:tabs>
        <w:ind w:left="2738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38"/>
        </w:tabs>
        <w:ind w:left="3138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38"/>
        </w:tabs>
        <w:ind w:left="3538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38"/>
        </w:tabs>
        <w:ind w:left="3938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38"/>
        </w:tabs>
        <w:ind w:left="4338" w:hanging="400"/>
      </w:pPr>
      <w:rPr>
        <w:rFonts w:ascii="Wingdings" w:hAnsi="Wingdings" w:hint="default"/>
      </w:rPr>
    </w:lvl>
  </w:abstractNum>
  <w:abstractNum w:abstractNumId="19" w15:restartNumberingAfterBreak="0">
    <w:nsid w:val="37340EAE"/>
    <w:multiLevelType w:val="hybridMultilevel"/>
    <w:tmpl w:val="6752559A"/>
    <w:lvl w:ilvl="0" w:tplc="0ED67A46">
      <w:start w:val="1"/>
      <w:numFmt w:val="bullet"/>
      <w:lvlText w:val=""/>
      <w:lvlJc w:val="left"/>
      <w:pPr>
        <w:ind w:left="15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0" w15:restartNumberingAfterBreak="0">
    <w:nsid w:val="373F1C47"/>
    <w:multiLevelType w:val="hybridMultilevel"/>
    <w:tmpl w:val="F1585336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38F53F6C"/>
    <w:multiLevelType w:val="hybridMultilevel"/>
    <w:tmpl w:val="9F7241EA"/>
    <w:lvl w:ilvl="0" w:tplc="B7C6BB0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3CCC1137"/>
    <w:multiLevelType w:val="hybridMultilevel"/>
    <w:tmpl w:val="DA7A1288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3" w15:restartNumberingAfterBreak="0">
    <w:nsid w:val="3D762541"/>
    <w:multiLevelType w:val="hybridMultilevel"/>
    <w:tmpl w:val="EF5C41A0"/>
    <w:lvl w:ilvl="0" w:tplc="4506507A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410D3F10"/>
    <w:multiLevelType w:val="hybridMultilevel"/>
    <w:tmpl w:val="CE4CF43C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5" w15:restartNumberingAfterBreak="0">
    <w:nsid w:val="4752528F"/>
    <w:multiLevelType w:val="hybridMultilevel"/>
    <w:tmpl w:val="F48EAD22"/>
    <w:lvl w:ilvl="0" w:tplc="61E861C4">
      <w:start w:val="1"/>
      <w:numFmt w:val="decimal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491B681C"/>
    <w:multiLevelType w:val="multilevel"/>
    <w:tmpl w:val="04090023"/>
    <w:lvl w:ilvl="0">
      <w:start w:val="1"/>
      <w:numFmt w:val="decimalFullWidth"/>
      <w:lvlText w:val="%1"/>
      <w:lvlJc w:val="left"/>
      <w:pPr>
        <w:ind w:left="425" w:hanging="425"/>
      </w:pPr>
    </w:lvl>
    <w:lvl w:ilvl="1">
      <w:start w:val="1"/>
      <w:numFmt w:val="ganada"/>
      <w:lvlText w:val="%2)"/>
      <w:lvlJc w:val="left"/>
      <w:pPr>
        <w:ind w:left="851" w:hanging="426"/>
      </w:pPr>
    </w:lvl>
    <w:lvl w:ilvl="2">
      <w:start w:val="1"/>
      <w:numFmt w:val="decimalEnclosedCircle"/>
      <w:lvlText w:val="%3"/>
      <w:lvlJc w:val="left"/>
      <w:pPr>
        <w:ind w:left="1276" w:hanging="425"/>
      </w:pPr>
    </w:lvl>
    <w:lvl w:ilvl="3">
      <w:start w:val="1"/>
      <w:numFmt w:val="none"/>
      <w:lvlText w:val=""/>
      <w:lvlJc w:val="left"/>
      <w:pPr>
        <w:ind w:left="1559" w:hanging="283"/>
      </w:pPr>
    </w:lvl>
    <w:lvl w:ilvl="4">
      <w:start w:val="1"/>
      <w:numFmt w:val="none"/>
      <w:lvlText w:val=""/>
      <w:lvlJc w:val="left"/>
      <w:pPr>
        <w:ind w:left="1984" w:hanging="425"/>
      </w:pPr>
    </w:lvl>
    <w:lvl w:ilvl="5">
      <w:start w:val="1"/>
      <w:numFmt w:val="none"/>
      <w:lvlText w:val=""/>
      <w:lvlJc w:val="left"/>
      <w:pPr>
        <w:ind w:left="2409" w:hanging="425"/>
      </w:pPr>
    </w:lvl>
    <w:lvl w:ilvl="6">
      <w:start w:val="1"/>
      <w:numFmt w:val="none"/>
      <w:lvlText w:val=""/>
      <w:lvlJc w:val="left"/>
      <w:pPr>
        <w:ind w:left="2835" w:hanging="426"/>
      </w:pPr>
    </w:lvl>
    <w:lvl w:ilvl="7">
      <w:start w:val="1"/>
      <w:numFmt w:val="none"/>
      <w:lvlText w:val=""/>
      <w:lvlJc w:val="left"/>
      <w:pPr>
        <w:ind w:left="3260" w:hanging="425"/>
      </w:pPr>
    </w:lvl>
    <w:lvl w:ilvl="8">
      <w:start w:val="1"/>
      <w:numFmt w:val="none"/>
      <w:lvlText w:val=""/>
      <w:lvlJc w:val="left"/>
      <w:pPr>
        <w:ind w:left="3685" w:hanging="425"/>
      </w:pPr>
    </w:lvl>
  </w:abstractNum>
  <w:abstractNum w:abstractNumId="27" w15:restartNumberingAfterBreak="0">
    <w:nsid w:val="51F601D4"/>
    <w:multiLevelType w:val="hybridMultilevel"/>
    <w:tmpl w:val="AE686DF8"/>
    <w:lvl w:ilvl="0" w:tplc="13B8FFE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524577E3"/>
    <w:multiLevelType w:val="hybridMultilevel"/>
    <w:tmpl w:val="8D068C2A"/>
    <w:lvl w:ilvl="0" w:tplc="16BA21F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553D5A89"/>
    <w:multiLevelType w:val="hybridMultilevel"/>
    <w:tmpl w:val="F7C8446A"/>
    <w:lvl w:ilvl="0" w:tplc="35C2B4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0" w15:restartNumberingAfterBreak="0">
    <w:nsid w:val="56A00EB1"/>
    <w:multiLevelType w:val="singleLevel"/>
    <w:tmpl w:val="EFBCAFDE"/>
    <w:lvl w:ilvl="0">
      <w:start w:val="1"/>
      <w:numFmt w:val="bullet"/>
      <w:pStyle w:val="a0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31" w15:restartNumberingAfterBreak="0">
    <w:nsid w:val="5E467710"/>
    <w:multiLevelType w:val="multilevel"/>
    <w:tmpl w:val="E01AFCC6"/>
    <w:lvl w:ilvl="0">
      <w:start w:val="1"/>
      <w:numFmt w:val="decimalFullWidth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ganada"/>
      <w:lvlText w:val="%2)"/>
      <w:lvlJc w:val="left"/>
      <w:pPr>
        <w:ind w:left="851" w:hanging="426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76" w:hanging="425"/>
      </w:pPr>
      <w:rPr>
        <w:rFonts w:hint="eastAsia"/>
      </w:rPr>
    </w:lvl>
    <w:lvl w:ilvl="3">
      <w:start w:val="1"/>
      <w:numFmt w:val="none"/>
      <w:lvlText w:val=""/>
      <w:lvlJc w:val="left"/>
      <w:pPr>
        <w:ind w:left="1559" w:hanging="283"/>
      </w:pPr>
      <w:rPr>
        <w:rFonts w:hint="eastAsia"/>
      </w:rPr>
    </w:lvl>
    <w:lvl w:ilvl="4">
      <w:start w:val="1"/>
      <w:numFmt w:val="none"/>
      <w:lvlText w:val=""/>
      <w:lvlJc w:val="left"/>
      <w:pPr>
        <w:ind w:left="1984" w:hanging="425"/>
      </w:pPr>
      <w:rPr>
        <w:rFonts w:hint="eastAsia"/>
      </w:rPr>
    </w:lvl>
    <w:lvl w:ilvl="5">
      <w:start w:val="1"/>
      <w:numFmt w:val="none"/>
      <w:lvlText w:val=""/>
      <w:lvlJc w:val="left"/>
      <w:pPr>
        <w:ind w:left="2409" w:hanging="425"/>
      </w:pPr>
      <w:rPr>
        <w:rFonts w:hint="eastAsia"/>
      </w:rPr>
    </w:lvl>
    <w:lvl w:ilvl="6">
      <w:start w:val="1"/>
      <w:numFmt w:val="none"/>
      <w:lvlText w:val=""/>
      <w:lvlJc w:val="left"/>
      <w:pPr>
        <w:ind w:left="2835" w:hanging="426"/>
      </w:pPr>
      <w:rPr>
        <w:rFonts w:hint="eastAsia"/>
      </w:rPr>
    </w:lvl>
    <w:lvl w:ilvl="7">
      <w:start w:val="1"/>
      <w:numFmt w:val="none"/>
      <w:lvlText w:val=""/>
      <w:lvlJc w:val="left"/>
      <w:pPr>
        <w:ind w:left="3260" w:hanging="425"/>
      </w:pPr>
      <w:rPr>
        <w:rFonts w:hint="eastAsia"/>
      </w:rPr>
    </w:lvl>
    <w:lvl w:ilvl="8">
      <w:start w:val="1"/>
      <w:numFmt w:val="none"/>
      <w:lvlText w:val=""/>
      <w:lvlJc w:val="left"/>
      <w:pPr>
        <w:ind w:left="3685" w:hanging="425"/>
      </w:pPr>
      <w:rPr>
        <w:rFonts w:hint="eastAsia"/>
      </w:rPr>
    </w:lvl>
  </w:abstractNum>
  <w:abstractNum w:abstractNumId="32" w15:restartNumberingAfterBreak="0">
    <w:nsid w:val="5E924000"/>
    <w:multiLevelType w:val="hybridMultilevel"/>
    <w:tmpl w:val="AD6EDD92"/>
    <w:lvl w:ilvl="0" w:tplc="DC7C376E">
      <w:start w:val="1"/>
      <w:numFmt w:val="bullet"/>
      <w:pStyle w:val="t1"/>
      <w:lvlText w:val=""/>
      <w:lvlJc w:val="left"/>
      <w:pPr>
        <w:tabs>
          <w:tab w:val="num" w:pos="851"/>
        </w:tabs>
        <w:ind w:left="907" w:hanging="340"/>
      </w:pPr>
      <w:rPr>
        <w:rFonts w:ascii="Wingdings" w:hAnsi="Wingdings" w:hint="default"/>
      </w:rPr>
    </w:lvl>
    <w:lvl w:ilvl="1" w:tplc="1846907E">
      <w:start w:val="1"/>
      <w:numFmt w:val="bullet"/>
      <w:pStyle w:val="t3"/>
      <w:lvlText w:val=""/>
      <w:lvlJc w:val="left"/>
      <w:pPr>
        <w:tabs>
          <w:tab w:val="num" w:pos="800"/>
        </w:tabs>
        <w:ind w:left="1084" w:hanging="28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46F54C3"/>
    <w:multiLevelType w:val="multilevel"/>
    <w:tmpl w:val="E01AFCC6"/>
    <w:lvl w:ilvl="0">
      <w:start w:val="1"/>
      <w:numFmt w:val="decimalFullWidth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ganada"/>
      <w:lvlText w:val="%2)"/>
      <w:lvlJc w:val="left"/>
      <w:pPr>
        <w:ind w:left="851" w:hanging="426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76" w:hanging="425"/>
      </w:pPr>
      <w:rPr>
        <w:rFonts w:hint="eastAsia"/>
      </w:rPr>
    </w:lvl>
    <w:lvl w:ilvl="3">
      <w:start w:val="1"/>
      <w:numFmt w:val="none"/>
      <w:lvlText w:val=""/>
      <w:lvlJc w:val="left"/>
      <w:pPr>
        <w:ind w:left="1559" w:hanging="283"/>
      </w:pPr>
      <w:rPr>
        <w:rFonts w:hint="eastAsia"/>
      </w:rPr>
    </w:lvl>
    <w:lvl w:ilvl="4">
      <w:start w:val="1"/>
      <w:numFmt w:val="none"/>
      <w:lvlText w:val=""/>
      <w:lvlJc w:val="left"/>
      <w:pPr>
        <w:ind w:left="1984" w:hanging="425"/>
      </w:pPr>
      <w:rPr>
        <w:rFonts w:hint="eastAsia"/>
      </w:rPr>
    </w:lvl>
    <w:lvl w:ilvl="5">
      <w:start w:val="1"/>
      <w:numFmt w:val="none"/>
      <w:lvlText w:val=""/>
      <w:lvlJc w:val="left"/>
      <w:pPr>
        <w:ind w:left="2409" w:hanging="425"/>
      </w:pPr>
      <w:rPr>
        <w:rFonts w:hint="eastAsia"/>
      </w:rPr>
    </w:lvl>
    <w:lvl w:ilvl="6">
      <w:start w:val="1"/>
      <w:numFmt w:val="none"/>
      <w:lvlText w:val=""/>
      <w:lvlJc w:val="left"/>
      <w:pPr>
        <w:ind w:left="2835" w:hanging="426"/>
      </w:pPr>
      <w:rPr>
        <w:rFonts w:hint="eastAsia"/>
      </w:rPr>
    </w:lvl>
    <w:lvl w:ilvl="7">
      <w:start w:val="1"/>
      <w:numFmt w:val="none"/>
      <w:lvlText w:val=""/>
      <w:lvlJc w:val="left"/>
      <w:pPr>
        <w:ind w:left="3260" w:hanging="425"/>
      </w:pPr>
      <w:rPr>
        <w:rFonts w:hint="eastAsia"/>
      </w:rPr>
    </w:lvl>
    <w:lvl w:ilvl="8">
      <w:start w:val="1"/>
      <w:numFmt w:val="none"/>
      <w:lvlText w:val=""/>
      <w:lvlJc w:val="left"/>
      <w:pPr>
        <w:ind w:left="3685" w:hanging="425"/>
      </w:pPr>
      <w:rPr>
        <w:rFonts w:hint="eastAsia"/>
      </w:rPr>
    </w:lvl>
  </w:abstractNum>
  <w:abstractNum w:abstractNumId="34" w15:restartNumberingAfterBreak="0">
    <w:nsid w:val="64EE4828"/>
    <w:multiLevelType w:val="hybridMultilevel"/>
    <w:tmpl w:val="166C7AB6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5" w15:restartNumberingAfterBreak="0">
    <w:nsid w:val="65AE2010"/>
    <w:multiLevelType w:val="hybridMultilevel"/>
    <w:tmpl w:val="92761B90"/>
    <w:lvl w:ilvl="0" w:tplc="1A00E7CE">
      <w:start w:val="1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6" w15:restartNumberingAfterBreak="0">
    <w:nsid w:val="65DF64C0"/>
    <w:multiLevelType w:val="multilevel"/>
    <w:tmpl w:val="E01AFCC6"/>
    <w:lvl w:ilvl="0">
      <w:start w:val="1"/>
      <w:numFmt w:val="decimalFullWidth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ganada"/>
      <w:lvlText w:val="%2)"/>
      <w:lvlJc w:val="left"/>
      <w:pPr>
        <w:ind w:left="851" w:hanging="426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843" w:hanging="425"/>
      </w:pPr>
      <w:rPr>
        <w:rFonts w:hint="eastAsia"/>
      </w:rPr>
    </w:lvl>
    <w:lvl w:ilvl="3">
      <w:start w:val="1"/>
      <w:numFmt w:val="none"/>
      <w:lvlText w:val=""/>
      <w:lvlJc w:val="left"/>
      <w:pPr>
        <w:ind w:left="1559" w:hanging="283"/>
      </w:pPr>
      <w:rPr>
        <w:rFonts w:hint="eastAsia"/>
      </w:rPr>
    </w:lvl>
    <w:lvl w:ilvl="4">
      <w:start w:val="1"/>
      <w:numFmt w:val="none"/>
      <w:lvlText w:val=""/>
      <w:lvlJc w:val="left"/>
      <w:pPr>
        <w:ind w:left="1984" w:hanging="425"/>
      </w:pPr>
      <w:rPr>
        <w:rFonts w:hint="eastAsia"/>
      </w:rPr>
    </w:lvl>
    <w:lvl w:ilvl="5">
      <w:start w:val="1"/>
      <w:numFmt w:val="none"/>
      <w:lvlText w:val=""/>
      <w:lvlJc w:val="left"/>
      <w:pPr>
        <w:ind w:left="2409" w:hanging="425"/>
      </w:pPr>
      <w:rPr>
        <w:rFonts w:hint="eastAsia"/>
      </w:rPr>
    </w:lvl>
    <w:lvl w:ilvl="6">
      <w:start w:val="1"/>
      <w:numFmt w:val="none"/>
      <w:lvlText w:val=""/>
      <w:lvlJc w:val="left"/>
      <w:pPr>
        <w:ind w:left="2835" w:hanging="426"/>
      </w:pPr>
      <w:rPr>
        <w:rFonts w:hint="eastAsia"/>
      </w:rPr>
    </w:lvl>
    <w:lvl w:ilvl="7">
      <w:start w:val="1"/>
      <w:numFmt w:val="none"/>
      <w:lvlText w:val=""/>
      <w:lvlJc w:val="left"/>
      <w:pPr>
        <w:ind w:left="3260" w:hanging="425"/>
      </w:pPr>
      <w:rPr>
        <w:rFonts w:hint="eastAsia"/>
      </w:rPr>
    </w:lvl>
    <w:lvl w:ilvl="8">
      <w:start w:val="1"/>
      <w:numFmt w:val="none"/>
      <w:lvlText w:val=""/>
      <w:lvlJc w:val="left"/>
      <w:pPr>
        <w:ind w:left="3685" w:hanging="425"/>
      </w:pPr>
      <w:rPr>
        <w:rFonts w:hint="eastAsia"/>
      </w:rPr>
    </w:lvl>
  </w:abstractNum>
  <w:abstractNum w:abstractNumId="37" w15:restartNumberingAfterBreak="0">
    <w:nsid w:val="683F05DE"/>
    <w:multiLevelType w:val="hybridMultilevel"/>
    <w:tmpl w:val="23889098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F0B4517"/>
    <w:multiLevelType w:val="multilevel"/>
    <w:tmpl w:val="04090023"/>
    <w:lvl w:ilvl="0">
      <w:start w:val="1"/>
      <w:numFmt w:val="decimalFullWidth"/>
      <w:lvlText w:val="%1"/>
      <w:lvlJc w:val="left"/>
      <w:pPr>
        <w:ind w:left="425" w:hanging="425"/>
      </w:pPr>
    </w:lvl>
    <w:lvl w:ilvl="1">
      <w:start w:val="1"/>
      <w:numFmt w:val="ganada"/>
      <w:lvlText w:val="%2)"/>
      <w:lvlJc w:val="left"/>
      <w:pPr>
        <w:ind w:left="851" w:hanging="426"/>
      </w:pPr>
    </w:lvl>
    <w:lvl w:ilvl="2">
      <w:start w:val="1"/>
      <w:numFmt w:val="decimalEnclosedCircle"/>
      <w:lvlText w:val="%3"/>
      <w:lvlJc w:val="left"/>
      <w:pPr>
        <w:ind w:left="1276" w:hanging="425"/>
      </w:pPr>
    </w:lvl>
    <w:lvl w:ilvl="3">
      <w:start w:val="1"/>
      <w:numFmt w:val="none"/>
      <w:lvlText w:val=""/>
      <w:lvlJc w:val="left"/>
      <w:pPr>
        <w:ind w:left="1559" w:hanging="283"/>
      </w:pPr>
    </w:lvl>
    <w:lvl w:ilvl="4">
      <w:start w:val="1"/>
      <w:numFmt w:val="none"/>
      <w:lvlText w:val=""/>
      <w:lvlJc w:val="left"/>
      <w:pPr>
        <w:ind w:left="1984" w:hanging="425"/>
      </w:pPr>
    </w:lvl>
    <w:lvl w:ilvl="5">
      <w:start w:val="1"/>
      <w:numFmt w:val="none"/>
      <w:lvlText w:val=""/>
      <w:lvlJc w:val="left"/>
      <w:pPr>
        <w:ind w:left="2409" w:hanging="425"/>
      </w:pPr>
    </w:lvl>
    <w:lvl w:ilvl="6">
      <w:start w:val="1"/>
      <w:numFmt w:val="none"/>
      <w:lvlText w:val=""/>
      <w:lvlJc w:val="left"/>
      <w:pPr>
        <w:ind w:left="2835" w:hanging="426"/>
      </w:pPr>
    </w:lvl>
    <w:lvl w:ilvl="7">
      <w:start w:val="1"/>
      <w:numFmt w:val="none"/>
      <w:lvlText w:val=""/>
      <w:lvlJc w:val="left"/>
      <w:pPr>
        <w:ind w:left="3260" w:hanging="425"/>
      </w:pPr>
    </w:lvl>
    <w:lvl w:ilvl="8">
      <w:start w:val="1"/>
      <w:numFmt w:val="none"/>
      <w:lvlText w:val=""/>
      <w:lvlJc w:val="left"/>
      <w:pPr>
        <w:ind w:left="3685" w:hanging="425"/>
      </w:pPr>
    </w:lvl>
  </w:abstractNum>
  <w:abstractNum w:abstractNumId="39" w15:restartNumberingAfterBreak="0">
    <w:nsid w:val="6FCF2D67"/>
    <w:multiLevelType w:val="hybridMultilevel"/>
    <w:tmpl w:val="1F9AA804"/>
    <w:lvl w:ilvl="0" w:tplc="7870BF82">
      <w:start w:val="1"/>
      <w:numFmt w:val="bullet"/>
      <w:lvlText w:val=""/>
      <w:lvlJc w:val="left"/>
      <w:pPr>
        <w:tabs>
          <w:tab w:val="num" w:pos="792"/>
        </w:tabs>
        <w:ind w:left="792" w:hanging="396"/>
      </w:pPr>
      <w:rPr>
        <w:rFonts w:ascii="Wingdings" w:hAnsi="Wingdings" w:hint="default"/>
      </w:rPr>
    </w:lvl>
    <w:lvl w:ilvl="1" w:tplc="D79C2194">
      <w:start w:val="1"/>
      <w:numFmt w:val="bullet"/>
      <w:pStyle w:val="ActListDet"/>
      <w:lvlText w:val=""/>
      <w:lvlJc w:val="left"/>
      <w:pPr>
        <w:tabs>
          <w:tab w:val="num" w:pos="1192"/>
        </w:tabs>
        <w:ind w:left="1192" w:hanging="396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6"/>
        </w:tabs>
        <w:ind w:left="1596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6"/>
        </w:tabs>
        <w:ind w:left="1996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96"/>
        </w:tabs>
        <w:ind w:left="2396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96"/>
        </w:tabs>
        <w:ind w:left="2796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6"/>
        </w:tabs>
        <w:ind w:left="3196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96"/>
        </w:tabs>
        <w:ind w:left="3596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400"/>
      </w:pPr>
    </w:lvl>
  </w:abstractNum>
  <w:abstractNum w:abstractNumId="40" w15:restartNumberingAfterBreak="0">
    <w:nsid w:val="71150729"/>
    <w:multiLevelType w:val="hybridMultilevel"/>
    <w:tmpl w:val="D8CA76CE"/>
    <w:lvl w:ilvl="0" w:tplc="6C1A848E">
      <w:start w:val="1"/>
      <w:numFmt w:val="decimal"/>
      <w:pStyle w:val="7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7C54783F"/>
    <w:multiLevelType w:val="hybridMultilevel"/>
    <w:tmpl w:val="8452DA04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2" w15:restartNumberingAfterBreak="0">
    <w:nsid w:val="7E1079D0"/>
    <w:multiLevelType w:val="hybridMultilevel"/>
    <w:tmpl w:val="23889098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3" w15:restartNumberingAfterBreak="0">
    <w:nsid w:val="7E3927F0"/>
    <w:multiLevelType w:val="hybridMultilevel"/>
    <w:tmpl w:val="93E2D828"/>
    <w:lvl w:ilvl="0" w:tplc="6BCAA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16"/>
  </w:num>
  <w:num w:numId="2">
    <w:abstractNumId w:val="32"/>
  </w:num>
  <w:num w:numId="3">
    <w:abstractNumId w:val="4"/>
  </w:num>
  <w:num w:numId="4">
    <w:abstractNumId w:val="30"/>
  </w:num>
  <w:num w:numId="5">
    <w:abstractNumId w:val="39"/>
  </w:num>
  <w:num w:numId="6">
    <w:abstractNumId w:val="18"/>
  </w:num>
  <w:num w:numId="7">
    <w:abstractNumId w:val="0"/>
  </w:num>
  <w:num w:numId="8">
    <w:abstractNumId w:val="40"/>
  </w:num>
  <w:num w:numId="9">
    <w:abstractNumId w:val="1"/>
  </w:num>
  <w:num w:numId="10">
    <w:abstractNumId w:val="17"/>
  </w:num>
  <w:num w:numId="11">
    <w:abstractNumId w:val="14"/>
  </w:num>
  <w:num w:numId="12">
    <w:abstractNumId w:val="35"/>
  </w:num>
  <w:num w:numId="13">
    <w:abstractNumId w:val="41"/>
  </w:num>
  <w:num w:numId="14">
    <w:abstractNumId w:val="43"/>
  </w:num>
  <w:num w:numId="15">
    <w:abstractNumId w:val="19"/>
  </w:num>
  <w:num w:numId="16">
    <w:abstractNumId w:val="7"/>
  </w:num>
  <w:num w:numId="17">
    <w:abstractNumId w:val="12"/>
  </w:num>
  <w:num w:numId="18">
    <w:abstractNumId w:val="24"/>
  </w:num>
  <w:num w:numId="19">
    <w:abstractNumId w:val="22"/>
  </w:num>
  <w:num w:numId="20">
    <w:abstractNumId w:val="29"/>
  </w:num>
  <w:num w:numId="21">
    <w:abstractNumId w:val="11"/>
  </w:num>
  <w:num w:numId="22">
    <w:abstractNumId w:val="3"/>
  </w:num>
  <w:num w:numId="23">
    <w:abstractNumId w:val="8"/>
  </w:num>
  <w:num w:numId="24">
    <w:abstractNumId w:val="34"/>
  </w:num>
  <w:num w:numId="25">
    <w:abstractNumId w:val="42"/>
  </w:num>
  <w:num w:numId="26">
    <w:abstractNumId w:val="37"/>
  </w:num>
  <w:num w:numId="27">
    <w:abstractNumId w:val="6"/>
  </w:num>
  <w:num w:numId="28">
    <w:abstractNumId w:val="20"/>
  </w:num>
  <w:num w:numId="29">
    <w:abstractNumId w:val="28"/>
  </w:num>
  <w:num w:numId="30">
    <w:abstractNumId w:val="25"/>
  </w:num>
  <w:num w:numId="31">
    <w:abstractNumId w:val="15"/>
  </w:num>
  <w:num w:numId="32">
    <w:abstractNumId w:val="27"/>
  </w:num>
  <w:num w:numId="33">
    <w:abstractNumId w:val="21"/>
  </w:num>
  <w:num w:numId="34">
    <w:abstractNumId w:val="23"/>
  </w:num>
  <w:num w:numId="35">
    <w:abstractNumId w:val="38"/>
  </w:num>
  <w:num w:numId="36">
    <w:abstractNumId w:val="26"/>
  </w:num>
  <w:num w:numId="37">
    <w:abstractNumId w:val="36"/>
  </w:num>
  <w:num w:numId="38">
    <w:abstractNumId w:val="31"/>
  </w:num>
  <w:num w:numId="39">
    <w:abstractNumId w:val="13"/>
  </w:num>
  <w:num w:numId="40">
    <w:abstractNumId w:val="5"/>
  </w:num>
  <w:num w:numId="41">
    <w:abstractNumId w:val="10"/>
  </w:num>
  <w:num w:numId="42">
    <w:abstractNumId w:val="33"/>
  </w:num>
  <w:num w:numId="43">
    <w:abstractNumId w:val="2"/>
  </w:num>
  <w:num w:numId="44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bordersDoNotSurroundHeader/>
  <w:bordersDoNotSurroundFooter/>
  <w:hideSpellingErrors/>
  <w:activeWritingStyle w:appName="MSWord" w:lang="ko-KR" w:vendorID="64" w:dllVersion="131077" w:nlCheck="1" w:checkStyle="1"/>
  <w:activeWritingStyle w:appName="MSWord" w:lang="en-US" w:vendorID="64" w:dllVersion="131078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rawingGridHorizontalSpacing w:val="100"/>
  <w:displayHorizontalDrawingGridEvery w:val="0"/>
  <w:displayVerticalDrawingGridEvery w:val="2"/>
  <w:noPunctuationKerning/>
  <w:characterSpacingControl w:val="doNotCompress"/>
  <w:noLineBreaksAfter w:lang="ko-KR" w:val="([\{‘“〈《「『【〔＄（［｛￦"/>
  <w:noLineBreaksBefore w:lang="ko-KR" w:val="!%),.:;?]}°’”′″℃〉》」』】〕！％），．：；？］｝￠"/>
  <w:hdrShapeDefaults>
    <o:shapedefaults v:ext="edit" spidmax="2049">
      <o:colormru v:ext="edit" colors="#ddd,#ffc,#969696,#3cf,#6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48"/>
    <w:rsid w:val="00001AE2"/>
    <w:rsid w:val="00001BC8"/>
    <w:rsid w:val="0000208E"/>
    <w:rsid w:val="0000279B"/>
    <w:rsid w:val="00002CEF"/>
    <w:rsid w:val="000031D1"/>
    <w:rsid w:val="00003730"/>
    <w:rsid w:val="00004762"/>
    <w:rsid w:val="0000497C"/>
    <w:rsid w:val="00004E57"/>
    <w:rsid w:val="0000516C"/>
    <w:rsid w:val="000062A4"/>
    <w:rsid w:val="000062B7"/>
    <w:rsid w:val="0000646F"/>
    <w:rsid w:val="000072D5"/>
    <w:rsid w:val="0000776B"/>
    <w:rsid w:val="00010185"/>
    <w:rsid w:val="00011D0B"/>
    <w:rsid w:val="00012177"/>
    <w:rsid w:val="000124E5"/>
    <w:rsid w:val="0001250D"/>
    <w:rsid w:val="00012798"/>
    <w:rsid w:val="000152EB"/>
    <w:rsid w:val="00015D3A"/>
    <w:rsid w:val="000166F3"/>
    <w:rsid w:val="00016E7F"/>
    <w:rsid w:val="00017D08"/>
    <w:rsid w:val="000211E4"/>
    <w:rsid w:val="00022C63"/>
    <w:rsid w:val="000239B9"/>
    <w:rsid w:val="00023E44"/>
    <w:rsid w:val="00023FAF"/>
    <w:rsid w:val="00024B30"/>
    <w:rsid w:val="00025076"/>
    <w:rsid w:val="00025AEE"/>
    <w:rsid w:val="00027030"/>
    <w:rsid w:val="00027A83"/>
    <w:rsid w:val="0003178C"/>
    <w:rsid w:val="00032368"/>
    <w:rsid w:val="0003255E"/>
    <w:rsid w:val="00033177"/>
    <w:rsid w:val="00033F72"/>
    <w:rsid w:val="00034F5A"/>
    <w:rsid w:val="0003744B"/>
    <w:rsid w:val="00037A2C"/>
    <w:rsid w:val="000405FA"/>
    <w:rsid w:val="00040C99"/>
    <w:rsid w:val="00041903"/>
    <w:rsid w:val="0004336E"/>
    <w:rsid w:val="0004370E"/>
    <w:rsid w:val="00045C83"/>
    <w:rsid w:val="00045EAD"/>
    <w:rsid w:val="00045F1C"/>
    <w:rsid w:val="0004626B"/>
    <w:rsid w:val="00046631"/>
    <w:rsid w:val="0004690A"/>
    <w:rsid w:val="00050016"/>
    <w:rsid w:val="00050628"/>
    <w:rsid w:val="00052A69"/>
    <w:rsid w:val="00052D51"/>
    <w:rsid w:val="00052F1F"/>
    <w:rsid w:val="000536BD"/>
    <w:rsid w:val="00053F31"/>
    <w:rsid w:val="00054402"/>
    <w:rsid w:val="00054F73"/>
    <w:rsid w:val="00055041"/>
    <w:rsid w:val="0005700D"/>
    <w:rsid w:val="00057639"/>
    <w:rsid w:val="000615F9"/>
    <w:rsid w:val="00061D20"/>
    <w:rsid w:val="00062096"/>
    <w:rsid w:val="00062A2F"/>
    <w:rsid w:val="0006367E"/>
    <w:rsid w:val="00063A5D"/>
    <w:rsid w:val="00065395"/>
    <w:rsid w:val="00065478"/>
    <w:rsid w:val="00066ACF"/>
    <w:rsid w:val="00067D0B"/>
    <w:rsid w:val="000706F0"/>
    <w:rsid w:val="00070EBF"/>
    <w:rsid w:val="00072225"/>
    <w:rsid w:val="00072393"/>
    <w:rsid w:val="000723FB"/>
    <w:rsid w:val="0007341C"/>
    <w:rsid w:val="0007522B"/>
    <w:rsid w:val="000754A7"/>
    <w:rsid w:val="000759C1"/>
    <w:rsid w:val="00077421"/>
    <w:rsid w:val="000813AD"/>
    <w:rsid w:val="000830F4"/>
    <w:rsid w:val="00083201"/>
    <w:rsid w:val="000833B7"/>
    <w:rsid w:val="00083446"/>
    <w:rsid w:val="00083B20"/>
    <w:rsid w:val="00083DD2"/>
    <w:rsid w:val="00083E1E"/>
    <w:rsid w:val="00083E79"/>
    <w:rsid w:val="00085294"/>
    <w:rsid w:val="00085346"/>
    <w:rsid w:val="0008660B"/>
    <w:rsid w:val="000875C4"/>
    <w:rsid w:val="0009038A"/>
    <w:rsid w:val="000912B2"/>
    <w:rsid w:val="0009180E"/>
    <w:rsid w:val="00091FBC"/>
    <w:rsid w:val="00093071"/>
    <w:rsid w:val="00093682"/>
    <w:rsid w:val="00094BC5"/>
    <w:rsid w:val="00095022"/>
    <w:rsid w:val="0009650C"/>
    <w:rsid w:val="00096AD6"/>
    <w:rsid w:val="00096E0F"/>
    <w:rsid w:val="000A03DA"/>
    <w:rsid w:val="000A276D"/>
    <w:rsid w:val="000A2CC4"/>
    <w:rsid w:val="000A2E04"/>
    <w:rsid w:val="000A3389"/>
    <w:rsid w:val="000A35A0"/>
    <w:rsid w:val="000A3627"/>
    <w:rsid w:val="000A367C"/>
    <w:rsid w:val="000A3C10"/>
    <w:rsid w:val="000A444A"/>
    <w:rsid w:val="000A4EB8"/>
    <w:rsid w:val="000A5291"/>
    <w:rsid w:val="000A5374"/>
    <w:rsid w:val="000A5595"/>
    <w:rsid w:val="000A61E5"/>
    <w:rsid w:val="000B00F5"/>
    <w:rsid w:val="000B0482"/>
    <w:rsid w:val="000B0892"/>
    <w:rsid w:val="000B0F24"/>
    <w:rsid w:val="000B14FF"/>
    <w:rsid w:val="000B2423"/>
    <w:rsid w:val="000B247A"/>
    <w:rsid w:val="000B2614"/>
    <w:rsid w:val="000B3BB6"/>
    <w:rsid w:val="000B5825"/>
    <w:rsid w:val="000B59F1"/>
    <w:rsid w:val="000B5C61"/>
    <w:rsid w:val="000C00E3"/>
    <w:rsid w:val="000C07D4"/>
    <w:rsid w:val="000C2B9B"/>
    <w:rsid w:val="000C32FD"/>
    <w:rsid w:val="000C3F8F"/>
    <w:rsid w:val="000C5A16"/>
    <w:rsid w:val="000C6F81"/>
    <w:rsid w:val="000C7182"/>
    <w:rsid w:val="000D0AFC"/>
    <w:rsid w:val="000D0C01"/>
    <w:rsid w:val="000D14A5"/>
    <w:rsid w:val="000D2991"/>
    <w:rsid w:val="000D324C"/>
    <w:rsid w:val="000D390C"/>
    <w:rsid w:val="000D41B5"/>
    <w:rsid w:val="000D4B51"/>
    <w:rsid w:val="000D4C78"/>
    <w:rsid w:val="000D5D73"/>
    <w:rsid w:val="000D621D"/>
    <w:rsid w:val="000D7668"/>
    <w:rsid w:val="000E0302"/>
    <w:rsid w:val="000E0642"/>
    <w:rsid w:val="000E0C16"/>
    <w:rsid w:val="000E11B4"/>
    <w:rsid w:val="000E2594"/>
    <w:rsid w:val="000E3790"/>
    <w:rsid w:val="000E4A44"/>
    <w:rsid w:val="000E4F0F"/>
    <w:rsid w:val="000E5E3C"/>
    <w:rsid w:val="000E6264"/>
    <w:rsid w:val="000E63FC"/>
    <w:rsid w:val="000E664C"/>
    <w:rsid w:val="000E6BEB"/>
    <w:rsid w:val="000E6D23"/>
    <w:rsid w:val="000E6ED4"/>
    <w:rsid w:val="000F0102"/>
    <w:rsid w:val="000F0795"/>
    <w:rsid w:val="000F0EE3"/>
    <w:rsid w:val="000F25C6"/>
    <w:rsid w:val="000F2C31"/>
    <w:rsid w:val="000F3130"/>
    <w:rsid w:val="000F3165"/>
    <w:rsid w:val="000F70CB"/>
    <w:rsid w:val="000F7FC1"/>
    <w:rsid w:val="00102331"/>
    <w:rsid w:val="00102710"/>
    <w:rsid w:val="00102B19"/>
    <w:rsid w:val="00102B3F"/>
    <w:rsid w:val="00102E2F"/>
    <w:rsid w:val="001034D2"/>
    <w:rsid w:val="00103A72"/>
    <w:rsid w:val="00104A34"/>
    <w:rsid w:val="00106C32"/>
    <w:rsid w:val="001105A0"/>
    <w:rsid w:val="00111B3D"/>
    <w:rsid w:val="0011352F"/>
    <w:rsid w:val="001153C8"/>
    <w:rsid w:val="00116AD4"/>
    <w:rsid w:val="00117D4F"/>
    <w:rsid w:val="0012053F"/>
    <w:rsid w:val="001211C0"/>
    <w:rsid w:val="00122CA5"/>
    <w:rsid w:val="00124F05"/>
    <w:rsid w:val="00125640"/>
    <w:rsid w:val="00125761"/>
    <w:rsid w:val="00126A07"/>
    <w:rsid w:val="00127C7A"/>
    <w:rsid w:val="001309D5"/>
    <w:rsid w:val="00132F8D"/>
    <w:rsid w:val="00140CAE"/>
    <w:rsid w:val="00141AF3"/>
    <w:rsid w:val="00141B6F"/>
    <w:rsid w:val="001422BD"/>
    <w:rsid w:val="001425CB"/>
    <w:rsid w:val="0014301E"/>
    <w:rsid w:val="00143424"/>
    <w:rsid w:val="00143630"/>
    <w:rsid w:val="00143E03"/>
    <w:rsid w:val="00144065"/>
    <w:rsid w:val="00144403"/>
    <w:rsid w:val="00146842"/>
    <w:rsid w:val="001470FB"/>
    <w:rsid w:val="001507E3"/>
    <w:rsid w:val="0015149D"/>
    <w:rsid w:val="00151CFE"/>
    <w:rsid w:val="001522F8"/>
    <w:rsid w:val="0015233E"/>
    <w:rsid w:val="001523B6"/>
    <w:rsid w:val="00152861"/>
    <w:rsid w:val="00152B36"/>
    <w:rsid w:val="00152B68"/>
    <w:rsid w:val="00152D30"/>
    <w:rsid w:val="00152EEF"/>
    <w:rsid w:val="00153B75"/>
    <w:rsid w:val="00153D37"/>
    <w:rsid w:val="00154369"/>
    <w:rsid w:val="00155A22"/>
    <w:rsid w:val="00157074"/>
    <w:rsid w:val="00160770"/>
    <w:rsid w:val="00160CA4"/>
    <w:rsid w:val="001614FC"/>
    <w:rsid w:val="00161B4E"/>
    <w:rsid w:val="00161ED2"/>
    <w:rsid w:val="001624A8"/>
    <w:rsid w:val="001629AB"/>
    <w:rsid w:val="00163205"/>
    <w:rsid w:val="0016437D"/>
    <w:rsid w:val="00164812"/>
    <w:rsid w:val="001651DF"/>
    <w:rsid w:val="001658B1"/>
    <w:rsid w:val="001667C5"/>
    <w:rsid w:val="00166A12"/>
    <w:rsid w:val="00166B50"/>
    <w:rsid w:val="00167372"/>
    <w:rsid w:val="001702AF"/>
    <w:rsid w:val="00170998"/>
    <w:rsid w:val="00170D9E"/>
    <w:rsid w:val="00171673"/>
    <w:rsid w:val="00172D25"/>
    <w:rsid w:val="001749CD"/>
    <w:rsid w:val="001753EC"/>
    <w:rsid w:val="00175440"/>
    <w:rsid w:val="001755CA"/>
    <w:rsid w:val="0017647C"/>
    <w:rsid w:val="00176B56"/>
    <w:rsid w:val="00176DC3"/>
    <w:rsid w:val="00177BBA"/>
    <w:rsid w:val="00180301"/>
    <w:rsid w:val="0018054E"/>
    <w:rsid w:val="0018060B"/>
    <w:rsid w:val="00181D6A"/>
    <w:rsid w:val="001826BF"/>
    <w:rsid w:val="001830CC"/>
    <w:rsid w:val="0018383E"/>
    <w:rsid w:val="0018427D"/>
    <w:rsid w:val="00185519"/>
    <w:rsid w:val="00186117"/>
    <w:rsid w:val="001863DF"/>
    <w:rsid w:val="00187AFC"/>
    <w:rsid w:val="00187F46"/>
    <w:rsid w:val="00190A4C"/>
    <w:rsid w:val="00193919"/>
    <w:rsid w:val="00193C4F"/>
    <w:rsid w:val="00194297"/>
    <w:rsid w:val="001945E6"/>
    <w:rsid w:val="001955E7"/>
    <w:rsid w:val="00195DBD"/>
    <w:rsid w:val="00196412"/>
    <w:rsid w:val="001965A6"/>
    <w:rsid w:val="001977C8"/>
    <w:rsid w:val="001978BA"/>
    <w:rsid w:val="00197CC4"/>
    <w:rsid w:val="001A1BB2"/>
    <w:rsid w:val="001A20BF"/>
    <w:rsid w:val="001A3B25"/>
    <w:rsid w:val="001A4D4C"/>
    <w:rsid w:val="001A4F3A"/>
    <w:rsid w:val="001A4FC6"/>
    <w:rsid w:val="001A581A"/>
    <w:rsid w:val="001A6949"/>
    <w:rsid w:val="001A6A40"/>
    <w:rsid w:val="001A72C8"/>
    <w:rsid w:val="001B07FF"/>
    <w:rsid w:val="001B1D2E"/>
    <w:rsid w:val="001B2336"/>
    <w:rsid w:val="001B241A"/>
    <w:rsid w:val="001B25A1"/>
    <w:rsid w:val="001B3BAA"/>
    <w:rsid w:val="001B3F34"/>
    <w:rsid w:val="001B4020"/>
    <w:rsid w:val="001B431C"/>
    <w:rsid w:val="001B6071"/>
    <w:rsid w:val="001B6FE6"/>
    <w:rsid w:val="001B781C"/>
    <w:rsid w:val="001B7962"/>
    <w:rsid w:val="001C0F16"/>
    <w:rsid w:val="001C445B"/>
    <w:rsid w:val="001C48FE"/>
    <w:rsid w:val="001C4BDE"/>
    <w:rsid w:val="001C5B23"/>
    <w:rsid w:val="001C5D9A"/>
    <w:rsid w:val="001C5FBA"/>
    <w:rsid w:val="001C798F"/>
    <w:rsid w:val="001D08C4"/>
    <w:rsid w:val="001D1B7B"/>
    <w:rsid w:val="001D2B97"/>
    <w:rsid w:val="001D3687"/>
    <w:rsid w:val="001D3691"/>
    <w:rsid w:val="001D496E"/>
    <w:rsid w:val="001D4DFB"/>
    <w:rsid w:val="001D56B0"/>
    <w:rsid w:val="001D7A0E"/>
    <w:rsid w:val="001E0678"/>
    <w:rsid w:val="001E0AED"/>
    <w:rsid w:val="001E1F6D"/>
    <w:rsid w:val="001E2B63"/>
    <w:rsid w:val="001E5414"/>
    <w:rsid w:val="001E5BF8"/>
    <w:rsid w:val="001E669E"/>
    <w:rsid w:val="001F04B7"/>
    <w:rsid w:val="001F0A97"/>
    <w:rsid w:val="001F1561"/>
    <w:rsid w:val="001F1B52"/>
    <w:rsid w:val="001F26F0"/>
    <w:rsid w:val="001F2723"/>
    <w:rsid w:val="001F2838"/>
    <w:rsid w:val="001F2B66"/>
    <w:rsid w:val="001F2DDD"/>
    <w:rsid w:val="001F3EA8"/>
    <w:rsid w:val="001F470A"/>
    <w:rsid w:val="001F4C0A"/>
    <w:rsid w:val="001F4D67"/>
    <w:rsid w:val="001F4E43"/>
    <w:rsid w:val="001F4F95"/>
    <w:rsid w:val="001F54B0"/>
    <w:rsid w:val="001F572F"/>
    <w:rsid w:val="001F6141"/>
    <w:rsid w:val="001F787C"/>
    <w:rsid w:val="001F7AA3"/>
    <w:rsid w:val="001F7BFA"/>
    <w:rsid w:val="00201633"/>
    <w:rsid w:val="002018F6"/>
    <w:rsid w:val="002045B3"/>
    <w:rsid w:val="002046C2"/>
    <w:rsid w:val="0020626E"/>
    <w:rsid w:val="00211469"/>
    <w:rsid w:val="002121EA"/>
    <w:rsid w:val="00212522"/>
    <w:rsid w:val="00213024"/>
    <w:rsid w:val="002142C2"/>
    <w:rsid w:val="00214C10"/>
    <w:rsid w:val="00214DB1"/>
    <w:rsid w:val="00215449"/>
    <w:rsid w:val="00215842"/>
    <w:rsid w:val="002159C7"/>
    <w:rsid w:val="00216C4A"/>
    <w:rsid w:val="00216DE7"/>
    <w:rsid w:val="00217AD8"/>
    <w:rsid w:val="00220B0C"/>
    <w:rsid w:val="0022293F"/>
    <w:rsid w:val="00222C66"/>
    <w:rsid w:val="00222EBD"/>
    <w:rsid w:val="00222F1D"/>
    <w:rsid w:val="00224200"/>
    <w:rsid w:val="002242F3"/>
    <w:rsid w:val="002250CE"/>
    <w:rsid w:val="0022674B"/>
    <w:rsid w:val="00226900"/>
    <w:rsid w:val="00226AA5"/>
    <w:rsid w:val="00227B95"/>
    <w:rsid w:val="00227D62"/>
    <w:rsid w:val="002306F9"/>
    <w:rsid w:val="002333C0"/>
    <w:rsid w:val="002334E8"/>
    <w:rsid w:val="00234A75"/>
    <w:rsid w:val="00237D63"/>
    <w:rsid w:val="00240051"/>
    <w:rsid w:val="002405D6"/>
    <w:rsid w:val="0024099A"/>
    <w:rsid w:val="00241829"/>
    <w:rsid w:val="002418A4"/>
    <w:rsid w:val="002434C2"/>
    <w:rsid w:val="002439F8"/>
    <w:rsid w:val="002450CB"/>
    <w:rsid w:val="00245854"/>
    <w:rsid w:val="00245E84"/>
    <w:rsid w:val="002468B2"/>
    <w:rsid w:val="00246998"/>
    <w:rsid w:val="002469DC"/>
    <w:rsid w:val="00247B8A"/>
    <w:rsid w:val="00247D57"/>
    <w:rsid w:val="00251D2E"/>
    <w:rsid w:val="00253069"/>
    <w:rsid w:val="002533A2"/>
    <w:rsid w:val="002539BA"/>
    <w:rsid w:val="00254C63"/>
    <w:rsid w:val="00256287"/>
    <w:rsid w:val="0025660D"/>
    <w:rsid w:val="0025706C"/>
    <w:rsid w:val="00257C1A"/>
    <w:rsid w:val="002606D0"/>
    <w:rsid w:val="002615C0"/>
    <w:rsid w:val="00261D82"/>
    <w:rsid w:val="0026345A"/>
    <w:rsid w:val="00264533"/>
    <w:rsid w:val="002655DA"/>
    <w:rsid w:val="002655DE"/>
    <w:rsid w:val="00265630"/>
    <w:rsid w:val="002663F5"/>
    <w:rsid w:val="00267251"/>
    <w:rsid w:val="0026775B"/>
    <w:rsid w:val="00267AB9"/>
    <w:rsid w:val="00270747"/>
    <w:rsid w:val="002707D7"/>
    <w:rsid w:val="002708A8"/>
    <w:rsid w:val="00270D00"/>
    <w:rsid w:val="00271E8F"/>
    <w:rsid w:val="00273DC4"/>
    <w:rsid w:val="0027452A"/>
    <w:rsid w:val="00274589"/>
    <w:rsid w:val="00274A77"/>
    <w:rsid w:val="002759B0"/>
    <w:rsid w:val="00276944"/>
    <w:rsid w:val="00276D2B"/>
    <w:rsid w:val="0027749A"/>
    <w:rsid w:val="002778E0"/>
    <w:rsid w:val="00277BB0"/>
    <w:rsid w:val="00280B80"/>
    <w:rsid w:val="0028135D"/>
    <w:rsid w:val="00281953"/>
    <w:rsid w:val="00281CAB"/>
    <w:rsid w:val="002824C5"/>
    <w:rsid w:val="00282F17"/>
    <w:rsid w:val="00283109"/>
    <w:rsid w:val="002834AE"/>
    <w:rsid w:val="00285282"/>
    <w:rsid w:val="002852C1"/>
    <w:rsid w:val="00285A90"/>
    <w:rsid w:val="00287747"/>
    <w:rsid w:val="002902F6"/>
    <w:rsid w:val="002904AB"/>
    <w:rsid w:val="00291527"/>
    <w:rsid w:val="00291CEB"/>
    <w:rsid w:val="002930BD"/>
    <w:rsid w:val="0029346F"/>
    <w:rsid w:val="0029384E"/>
    <w:rsid w:val="0029385C"/>
    <w:rsid w:val="0029486E"/>
    <w:rsid w:val="002954B8"/>
    <w:rsid w:val="00296F15"/>
    <w:rsid w:val="002A1711"/>
    <w:rsid w:val="002A2153"/>
    <w:rsid w:val="002A2234"/>
    <w:rsid w:val="002A2B9B"/>
    <w:rsid w:val="002A3702"/>
    <w:rsid w:val="002A42F1"/>
    <w:rsid w:val="002A53DA"/>
    <w:rsid w:val="002A58E6"/>
    <w:rsid w:val="002A5FBF"/>
    <w:rsid w:val="002A5FE6"/>
    <w:rsid w:val="002A66F8"/>
    <w:rsid w:val="002A6AFE"/>
    <w:rsid w:val="002B05C4"/>
    <w:rsid w:val="002B1116"/>
    <w:rsid w:val="002B1FC1"/>
    <w:rsid w:val="002B22F8"/>
    <w:rsid w:val="002B2AF1"/>
    <w:rsid w:val="002B2E3C"/>
    <w:rsid w:val="002B43CC"/>
    <w:rsid w:val="002B5736"/>
    <w:rsid w:val="002B5A2F"/>
    <w:rsid w:val="002B64F4"/>
    <w:rsid w:val="002B6601"/>
    <w:rsid w:val="002C045C"/>
    <w:rsid w:val="002C0603"/>
    <w:rsid w:val="002C164B"/>
    <w:rsid w:val="002C1A9A"/>
    <w:rsid w:val="002C207A"/>
    <w:rsid w:val="002C2513"/>
    <w:rsid w:val="002C30DD"/>
    <w:rsid w:val="002C379E"/>
    <w:rsid w:val="002C3FEE"/>
    <w:rsid w:val="002C4677"/>
    <w:rsid w:val="002C5585"/>
    <w:rsid w:val="002C558F"/>
    <w:rsid w:val="002C5B0C"/>
    <w:rsid w:val="002C5C13"/>
    <w:rsid w:val="002C5D13"/>
    <w:rsid w:val="002D0084"/>
    <w:rsid w:val="002D0595"/>
    <w:rsid w:val="002D067F"/>
    <w:rsid w:val="002D1548"/>
    <w:rsid w:val="002D22C3"/>
    <w:rsid w:val="002D2C95"/>
    <w:rsid w:val="002D2FEF"/>
    <w:rsid w:val="002D30B1"/>
    <w:rsid w:val="002D3332"/>
    <w:rsid w:val="002D383A"/>
    <w:rsid w:val="002D3B94"/>
    <w:rsid w:val="002D41B7"/>
    <w:rsid w:val="002D4248"/>
    <w:rsid w:val="002D4260"/>
    <w:rsid w:val="002D4A6D"/>
    <w:rsid w:val="002D4E4E"/>
    <w:rsid w:val="002D75CD"/>
    <w:rsid w:val="002D7714"/>
    <w:rsid w:val="002E19E1"/>
    <w:rsid w:val="002E1BA7"/>
    <w:rsid w:val="002E1BF4"/>
    <w:rsid w:val="002E334E"/>
    <w:rsid w:val="002E36CE"/>
    <w:rsid w:val="002E3C4C"/>
    <w:rsid w:val="002E3ED3"/>
    <w:rsid w:val="002E520E"/>
    <w:rsid w:val="002E591A"/>
    <w:rsid w:val="002E6AAC"/>
    <w:rsid w:val="002E7182"/>
    <w:rsid w:val="002E7767"/>
    <w:rsid w:val="002E7E1A"/>
    <w:rsid w:val="002F0508"/>
    <w:rsid w:val="002F07D8"/>
    <w:rsid w:val="002F1242"/>
    <w:rsid w:val="002F1895"/>
    <w:rsid w:val="002F1BC9"/>
    <w:rsid w:val="002F2962"/>
    <w:rsid w:val="002F3C27"/>
    <w:rsid w:val="002F3C31"/>
    <w:rsid w:val="002F3FF4"/>
    <w:rsid w:val="002F4AB9"/>
    <w:rsid w:val="002F4FFE"/>
    <w:rsid w:val="002F650B"/>
    <w:rsid w:val="002F6A50"/>
    <w:rsid w:val="002F6F61"/>
    <w:rsid w:val="002F7138"/>
    <w:rsid w:val="003008D8"/>
    <w:rsid w:val="00300D9E"/>
    <w:rsid w:val="00302DCA"/>
    <w:rsid w:val="00303122"/>
    <w:rsid w:val="00303D0E"/>
    <w:rsid w:val="00310107"/>
    <w:rsid w:val="00311348"/>
    <w:rsid w:val="0031134C"/>
    <w:rsid w:val="00312176"/>
    <w:rsid w:val="00312BFE"/>
    <w:rsid w:val="00313061"/>
    <w:rsid w:val="00313FEF"/>
    <w:rsid w:val="0031455E"/>
    <w:rsid w:val="00315B77"/>
    <w:rsid w:val="00315C0B"/>
    <w:rsid w:val="00316D18"/>
    <w:rsid w:val="00320E5B"/>
    <w:rsid w:val="003213C1"/>
    <w:rsid w:val="003225CE"/>
    <w:rsid w:val="00322720"/>
    <w:rsid w:val="00322B7C"/>
    <w:rsid w:val="00323A9A"/>
    <w:rsid w:val="00323BB3"/>
    <w:rsid w:val="003240D6"/>
    <w:rsid w:val="00324FC5"/>
    <w:rsid w:val="00325065"/>
    <w:rsid w:val="00325881"/>
    <w:rsid w:val="003258F1"/>
    <w:rsid w:val="00330552"/>
    <w:rsid w:val="00331E79"/>
    <w:rsid w:val="00331ECE"/>
    <w:rsid w:val="00331FBB"/>
    <w:rsid w:val="00332BEA"/>
    <w:rsid w:val="00332E01"/>
    <w:rsid w:val="003347DD"/>
    <w:rsid w:val="00334CBA"/>
    <w:rsid w:val="00334E96"/>
    <w:rsid w:val="00335EBD"/>
    <w:rsid w:val="003360CB"/>
    <w:rsid w:val="00337872"/>
    <w:rsid w:val="00340C8E"/>
    <w:rsid w:val="00341569"/>
    <w:rsid w:val="00341677"/>
    <w:rsid w:val="00341BCC"/>
    <w:rsid w:val="00341FD5"/>
    <w:rsid w:val="003427DB"/>
    <w:rsid w:val="00342A38"/>
    <w:rsid w:val="003434FB"/>
    <w:rsid w:val="00343EFD"/>
    <w:rsid w:val="00345F31"/>
    <w:rsid w:val="00345FA4"/>
    <w:rsid w:val="003464FE"/>
    <w:rsid w:val="003467D0"/>
    <w:rsid w:val="00346BDA"/>
    <w:rsid w:val="0034725B"/>
    <w:rsid w:val="003477BB"/>
    <w:rsid w:val="0035101B"/>
    <w:rsid w:val="003518C8"/>
    <w:rsid w:val="0035523F"/>
    <w:rsid w:val="0035596E"/>
    <w:rsid w:val="003559C9"/>
    <w:rsid w:val="00355C21"/>
    <w:rsid w:val="00355EA7"/>
    <w:rsid w:val="00355F67"/>
    <w:rsid w:val="00356052"/>
    <w:rsid w:val="00356C97"/>
    <w:rsid w:val="00357ABA"/>
    <w:rsid w:val="00360172"/>
    <w:rsid w:val="00361CF5"/>
    <w:rsid w:val="00361F52"/>
    <w:rsid w:val="00361F9C"/>
    <w:rsid w:val="00362F19"/>
    <w:rsid w:val="003632E4"/>
    <w:rsid w:val="0036340C"/>
    <w:rsid w:val="00363913"/>
    <w:rsid w:val="00363C40"/>
    <w:rsid w:val="00365042"/>
    <w:rsid w:val="00365240"/>
    <w:rsid w:val="003656DA"/>
    <w:rsid w:val="003659DE"/>
    <w:rsid w:val="00367443"/>
    <w:rsid w:val="0037049D"/>
    <w:rsid w:val="003715AF"/>
    <w:rsid w:val="00371CC0"/>
    <w:rsid w:val="00371D01"/>
    <w:rsid w:val="00372514"/>
    <w:rsid w:val="00372640"/>
    <w:rsid w:val="00372970"/>
    <w:rsid w:val="003731D8"/>
    <w:rsid w:val="00373261"/>
    <w:rsid w:val="00373DCA"/>
    <w:rsid w:val="0037455E"/>
    <w:rsid w:val="00374646"/>
    <w:rsid w:val="00376FB4"/>
    <w:rsid w:val="003811A7"/>
    <w:rsid w:val="00381B22"/>
    <w:rsid w:val="00382045"/>
    <w:rsid w:val="003821B6"/>
    <w:rsid w:val="003825C2"/>
    <w:rsid w:val="003828AE"/>
    <w:rsid w:val="00382A7C"/>
    <w:rsid w:val="003830C9"/>
    <w:rsid w:val="003836B0"/>
    <w:rsid w:val="00383E30"/>
    <w:rsid w:val="00384C65"/>
    <w:rsid w:val="003875FA"/>
    <w:rsid w:val="00387828"/>
    <w:rsid w:val="00387950"/>
    <w:rsid w:val="00387E36"/>
    <w:rsid w:val="00391068"/>
    <w:rsid w:val="00391FEC"/>
    <w:rsid w:val="00392295"/>
    <w:rsid w:val="003948D9"/>
    <w:rsid w:val="00394D47"/>
    <w:rsid w:val="0039519C"/>
    <w:rsid w:val="003A004D"/>
    <w:rsid w:val="003A04C0"/>
    <w:rsid w:val="003A0A1C"/>
    <w:rsid w:val="003A0BB0"/>
    <w:rsid w:val="003A0D1F"/>
    <w:rsid w:val="003A125A"/>
    <w:rsid w:val="003A2936"/>
    <w:rsid w:val="003A3C0A"/>
    <w:rsid w:val="003A42B4"/>
    <w:rsid w:val="003A48BA"/>
    <w:rsid w:val="003A4B23"/>
    <w:rsid w:val="003A5A47"/>
    <w:rsid w:val="003A5D19"/>
    <w:rsid w:val="003A61B9"/>
    <w:rsid w:val="003A73A4"/>
    <w:rsid w:val="003A7EEC"/>
    <w:rsid w:val="003B0E5F"/>
    <w:rsid w:val="003B25ED"/>
    <w:rsid w:val="003B270E"/>
    <w:rsid w:val="003B2B86"/>
    <w:rsid w:val="003B3768"/>
    <w:rsid w:val="003B6936"/>
    <w:rsid w:val="003B7995"/>
    <w:rsid w:val="003C04FD"/>
    <w:rsid w:val="003C13F3"/>
    <w:rsid w:val="003C1D4A"/>
    <w:rsid w:val="003C2348"/>
    <w:rsid w:val="003C27EF"/>
    <w:rsid w:val="003C2A37"/>
    <w:rsid w:val="003C3328"/>
    <w:rsid w:val="003C3486"/>
    <w:rsid w:val="003C3604"/>
    <w:rsid w:val="003C40D2"/>
    <w:rsid w:val="003C4E85"/>
    <w:rsid w:val="003C7936"/>
    <w:rsid w:val="003C7E36"/>
    <w:rsid w:val="003D0122"/>
    <w:rsid w:val="003D0C9C"/>
    <w:rsid w:val="003D13E0"/>
    <w:rsid w:val="003D1B5D"/>
    <w:rsid w:val="003D1DAF"/>
    <w:rsid w:val="003D2264"/>
    <w:rsid w:val="003D2495"/>
    <w:rsid w:val="003D3566"/>
    <w:rsid w:val="003D3C30"/>
    <w:rsid w:val="003D3C66"/>
    <w:rsid w:val="003D3CF7"/>
    <w:rsid w:val="003D44AE"/>
    <w:rsid w:val="003D44C2"/>
    <w:rsid w:val="003D493C"/>
    <w:rsid w:val="003D72E0"/>
    <w:rsid w:val="003D74EF"/>
    <w:rsid w:val="003E00EC"/>
    <w:rsid w:val="003E0200"/>
    <w:rsid w:val="003E04A2"/>
    <w:rsid w:val="003E0733"/>
    <w:rsid w:val="003E09BE"/>
    <w:rsid w:val="003E0F04"/>
    <w:rsid w:val="003E1BBA"/>
    <w:rsid w:val="003E39B3"/>
    <w:rsid w:val="003E4D31"/>
    <w:rsid w:val="003E4EBF"/>
    <w:rsid w:val="003E52CB"/>
    <w:rsid w:val="003E56D2"/>
    <w:rsid w:val="003E5701"/>
    <w:rsid w:val="003E6A49"/>
    <w:rsid w:val="003E74E4"/>
    <w:rsid w:val="003E79FE"/>
    <w:rsid w:val="003F0BFD"/>
    <w:rsid w:val="003F1BAF"/>
    <w:rsid w:val="003F3B08"/>
    <w:rsid w:val="003F549C"/>
    <w:rsid w:val="003F5B0D"/>
    <w:rsid w:val="003F5F09"/>
    <w:rsid w:val="003F6480"/>
    <w:rsid w:val="003F7BEC"/>
    <w:rsid w:val="00400C9D"/>
    <w:rsid w:val="00400D4D"/>
    <w:rsid w:val="0040116E"/>
    <w:rsid w:val="0040256D"/>
    <w:rsid w:val="004029B6"/>
    <w:rsid w:val="00402CA2"/>
    <w:rsid w:val="00403E22"/>
    <w:rsid w:val="00404A22"/>
    <w:rsid w:val="004067C9"/>
    <w:rsid w:val="00407448"/>
    <w:rsid w:val="004076A9"/>
    <w:rsid w:val="00407B36"/>
    <w:rsid w:val="004111FA"/>
    <w:rsid w:val="00411597"/>
    <w:rsid w:val="00411940"/>
    <w:rsid w:val="0041258A"/>
    <w:rsid w:val="0041289A"/>
    <w:rsid w:val="004129FC"/>
    <w:rsid w:val="00412CE5"/>
    <w:rsid w:val="00413A12"/>
    <w:rsid w:val="0041407C"/>
    <w:rsid w:val="00414686"/>
    <w:rsid w:val="004155B1"/>
    <w:rsid w:val="00415986"/>
    <w:rsid w:val="00415FC4"/>
    <w:rsid w:val="00417540"/>
    <w:rsid w:val="00417661"/>
    <w:rsid w:val="00421452"/>
    <w:rsid w:val="00422442"/>
    <w:rsid w:val="00422686"/>
    <w:rsid w:val="0042354A"/>
    <w:rsid w:val="00423592"/>
    <w:rsid w:val="00423A90"/>
    <w:rsid w:val="0042443C"/>
    <w:rsid w:val="00424950"/>
    <w:rsid w:val="004255B5"/>
    <w:rsid w:val="00425B43"/>
    <w:rsid w:val="00425C3B"/>
    <w:rsid w:val="00426570"/>
    <w:rsid w:val="0042705A"/>
    <w:rsid w:val="004270D1"/>
    <w:rsid w:val="00431728"/>
    <w:rsid w:val="004319C5"/>
    <w:rsid w:val="00431F0F"/>
    <w:rsid w:val="00432273"/>
    <w:rsid w:val="004322BA"/>
    <w:rsid w:val="00434B5F"/>
    <w:rsid w:val="00434FF7"/>
    <w:rsid w:val="00436507"/>
    <w:rsid w:val="0043676A"/>
    <w:rsid w:val="0043765E"/>
    <w:rsid w:val="004407C4"/>
    <w:rsid w:val="004414AB"/>
    <w:rsid w:val="004420A5"/>
    <w:rsid w:val="0044309D"/>
    <w:rsid w:val="00444142"/>
    <w:rsid w:val="004442CA"/>
    <w:rsid w:val="00444633"/>
    <w:rsid w:val="00444E80"/>
    <w:rsid w:val="00446372"/>
    <w:rsid w:val="00446913"/>
    <w:rsid w:val="00446B61"/>
    <w:rsid w:val="004472DB"/>
    <w:rsid w:val="004472EC"/>
    <w:rsid w:val="00447733"/>
    <w:rsid w:val="00447CB8"/>
    <w:rsid w:val="004503CC"/>
    <w:rsid w:val="004513F2"/>
    <w:rsid w:val="004538CB"/>
    <w:rsid w:val="00453CCE"/>
    <w:rsid w:val="0045407F"/>
    <w:rsid w:val="00454C1D"/>
    <w:rsid w:val="00454F79"/>
    <w:rsid w:val="00455552"/>
    <w:rsid w:val="00457CEF"/>
    <w:rsid w:val="00461003"/>
    <w:rsid w:val="00461367"/>
    <w:rsid w:val="004622A3"/>
    <w:rsid w:val="004627CB"/>
    <w:rsid w:val="00462C89"/>
    <w:rsid w:val="00463CEC"/>
    <w:rsid w:val="004643DC"/>
    <w:rsid w:val="004649D4"/>
    <w:rsid w:val="00464A68"/>
    <w:rsid w:val="00464D03"/>
    <w:rsid w:val="004665A6"/>
    <w:rsid w:val="00466FD1"/>
    <w:rsid w:val="0046797C"/>
    <w:rsid w:val="00471BF3"/>
    <w:rsid w:val="00472176"/>
    <w:rsid w:val="00472BFC"/>
    <w:rsid w:val="00473762"/>
    <w:rsid w:val="00473901"/>
    <w:rsid w:val="004740EF"/>
    <w:rsid w:val="00474867"/>
    <w:rsid w:val="00474882"/>
    <w:rsid w:val="004749CB"/>
    <w:rsid w:val="004752B7"/>
    <w:rsid w:val="004753FB"/>
    <w:rsid w:val="00475F22"/>
    <w:rsid w:val="0047625F"/>
    <w:rsid w:val="004777F7"/>
    <w:rsid w:val="00480479"/>
    <w:rsid w:val="0048083F"/>
    <w:rsid w:val="00480A09"/>
    <w:rsid w:val="00480D46"/>
    <w:rsid w:val="00481732"/>
    <w:rsid w:val="00481AD5"/>
    <w:rsid w:val="00483665"/>
    <w:rsid w:val="00483F22"/>
    <w:rsid w:val="00483F23"/>
    <w:rsid w:val="004848CD"/>
    <w:rsid w:val="00485661"/>
    <w:rsid w:val="00485DB0"/>
    <w:rsid w:val="00485FD7"/>
    <w:rsid w:val="00487279"/>
    <w:rsid w:val="00487F79"/>
    <w:rsid w:val="00490E1E"/>
    <w:rsid w:val="0049171A"/>
    <w:rsid w:val="00491B56"/>
    <w:rsid w:val="0049254E"/>
    <w:rsid w:val="004927F9"/>
    <w:rsid w:val="00494225"/>
    <w:rsid w:val="004944AA"/>
    <w:rsid w:val="004946B3"/>
    <w:rsid w:val="004960B4"/>
    <w:rsid w:val="00496789"/>
    <w:rsid w:val="00497EE9"/>
    <w:rsid w:val="004A07B4"/>
    <w:rsid w:val="004A1B35"/>
    <w:rsid w:val="004A23B1"/>
    <w:rsid w:val="004A26F7"/>
    <w:rsid w:val="004A346C"/>
    <w:rsid w:val="004A3883"/>
    <w:rsid w:val="004A3CE9"/>
    <w:rsid w:val="004A4C56"/>
    <w:rsid w:val="004B010A"/>
    <w:rsid w:val="004B02EE"/>
    <w:rsid w:val="004B0463"/>
    <w:rsid w:val="004B0988"/>
    <w:rsid w:val="004B09F5"/>
    <w:rsid w:val="004B117D"/>
    <w:rsid w:val="004B140E"/>
    <w:rsid w:val="004B1810"/>
    <w:rsid w:val="004B19FA"/>
    <w:rsid w:val="004B1D62"/>
    <w:rsid w:val="004B2B22"/>
    <w:rsid w:val="004B2E6F"/>
    <w:rsid w:val="004B2ED4"/>
    <w:rsid w:val="004B2F3C"/>
    <w:rsid w:val="004B56DA"/>
    <w:rsid w:val="004B5DEC"/>
    <w:rsid w:val="004B5F12"/>
    <w:rsid w:val="004B6522"/>
    <w:rsid w:val="004C1481"/>
    <w:rsid w:val="004C233C"/>
    <w:rsid w:val="004C2676"/>
    <w:rsid w:val="004C2F86"/>
    <w:rsid w:val="004C30F2"/>
    <w:rsid w:val="004C3439"/>
    <w:rsid w:val="004C396F"/>
    <w:rsid w:val="004C3C9B"/>
    <w:rsid w:val="004C42ED"/>
    <w:rsid w:val="004C431F"/>
    <w:rsid w:val="004C503D"/>
    <w:rsid w:val="004C5264"/>
    <w:rsid w:val="004C6108"/>
    <w:rsid w:val="004C6FBD"/>
    <w:rsid w:val="004C6FE4"/>
    <w:rsid w:val="004C7E59"/>
    <w:rsid w:val="004D11AE"/>
    <w:rsid w:val="004D1836"/>
    <w:rsid w:val="004D24AE"/>
    <w:rsid w:val="004D27EE"/>
    <w:rsid w:val="004D470C"/>
    <w:rsid w:val="004D4DBF"/>
    <w:rsid w:val="004D5F53"/>
    <w:rsid w:val="004D62A7"/>
    <w:rsid w:val="004D65D8"/>
    <w:rsid w:val="004D74C3"/>
    <w:rsid w:val="004E0746"/>
    <w:rsid w:val="004E081B"/>
    <w:rsid w:val="004E094D"/>
    <w:rsid w:val="004E0DC8"/>
    <w:rsid w:val="004E208D"/>
    <w:rsid w:val="004E38F1"/>
    <w:rsid w:val="004E4CED"/>
    <w:rsid w:val="004E527D"/>
    <w:rsid w:val="004E5E27"/>
    <w:rsid w:val="004E651E"/>
    <w:rsid w:val="004E6E08"/>
    <w:rsid w:val="004E76EB"/>
    <w:rsid w:val="004F1648"/>
    <w:rsid w:val="004F1816"/>
    <w:rsid w:val="004F276F"/>
    <w:rsid w:val="004F278B"/>
    <w:rsid w:val="004F316E"/>
    <w:rsid w:val="004F3E65"/>
    <w:rsid w:val="004F46EC"/>
    <w:rsid w:val="004F575B"/>
    <w:rsid w:val="004F611B"/>
    <w:rsid w:val="004F63F9"/>
    <w:rsid w:val="004F6D14"/>
    <w:rsid w:val="004F76BE"/>
    <w:rsid w:val="005003A0"/>
    <w:rsid w:val="00500E79"/>
    <w:rsid w:val="00501127"/>
    <w:rsid w:val="0050158C"/>
    <w:rsid w:val="00501CBB"/>
    <w:rsid w:val="0050296B"/>
    <w:rsid w:val="00502F4E"/>
    <w:rsid w:val="00503691"/>
    <w:rsid w:val="00503C03"/>
    <w:rsid w:val="00506127"/>
    <w:rsid w:val="0050639F"/>
    <w:rsid w:val="005072D9"/>
    <w:rsid w:val="00507A78"/>
    <w:rsid w:val="005102F3"/>
    <w:rsid w:val="00510782"/>
    <w:rsid w:val="00510868"/>
    <w:rsid w:val="00511A13"/>
    <w:rsid w:val="00511A5B"/>
    <w:rsid w:val="00511F93"/>
    <w:rsid w:val="00512345"/>
    <w:rsid w:val="00514693"/>
    <w:rsid w:val="00514A77"/>
    <w:rsid w:val="00515498"/>
    <w:rsid w:val="00515794"/>
    <w:rsid w:val="00516B5A"/>
    <w:rsid w:val="00521095"/>
    <w:rsid w:val="00521C55"/>
    <w:rsid w:val="00521EAF"/>
    <w:rsid w:val="005224B1"/>
    <w:rsid w:val="005226E0"/>
    <w:rsid w:val="005229C1"/>
    <w:rsid w:val="00522EEB"/>
    <w:rsid w:val="00523464"/>
    <w:rsid w:val="00523DAC"/>
    <w:rsid w:val="00523E35"/>
    <w:rsid w:val="00523E47"/>
    <w:rsid w:val="00524F5A"/>
    <w:rsid w:val="00525332"/>
    <w:rsid w:val="005257D8"/>
    <w:rsid w:val="00526085"/>
    <w:rsid w:val="00526679"/>
    <w:rsid w:val="00530166"/>
    <w:rsid w:val="0053088E"/>
    <w:rsid w:val="0053238B"/>
    <w:rsid w:val="005326D3"/>
    <w:rsid w:val="00535028"/>
    <w:rsid w:val="005356AA"/>
    <w:rsid w:val="00536232"/>
    <w:rsid w:val="00537169"/>
    <w:rsid w:val="00537CF6"/>
    <w:rsid w:val="00541203"/>
    <w:rsid w:val="005415F2"/>
    <w:rsid w:val="00542703"/>
    <w:rsid w:val="005442EB"/>
    <w:rsid w:val="0054528B"/>
    <w:rsid w:val="00545956"/>
    <w:rsid w:val="00547FEC"/>
    <w:rsid w:val="0055051D"/>
    <w:rsid w:val="00550B14"/>
    <w:rsid w:val="005518D3"/>
    <w:rsid w:val="00553BFD"/>
    <w:rsid w:val="00556996"/>
    <w:rsid w:val="00557B6B"/>
    <w:rsid w:val="00557D5E"/>
    <w:rsid w:val="005603C2"/>
    <w:rsid w:val="005604A9"/>
    <w:rsid w:val="00560538"/>
    <w:rsid w:val="00560E91"/>
    <w:rsid w:val="0056145B"/>
    <w:rsid w:val="00562104"/>
    <w:rsid w:val="00562250"/>
    <w:rsid w:val="005629A6"/>
    <w:rsid w:val="00562B75"/>
    <w:rsid w:val="00565BE7"/>
    <w:rsid w:val="005663CB"/>
    <w:rsid w:val="00566ABA"/>
    <w:rsid w:val="00566AC4"/>
    <w:rsid w:val="005729E0"/>
    <w:rsid w:val="00572EE7"/>
    <w:rsid w:val="005731F1"/>
    <w:rsid w:val="0057326C"/>
    <w:rsid w:val="00573522"/>
    <w:rsid w:val="0057728D"/>
    <w:rsid w:val="00580C54"/>
    <w:rsid w:val="005810CC"/>
    <w:rsid w:val="005815A0"/>
    <w:rsid w:val="00581A74"/>
    <w:rsid w:val="00582280"/>
    <w:rsid w:val="00583570"/>
    <w:rsid w:val="00583ADA"/>
    <w:rsid w:val="00583B48"/>
    <w:rsid w:val="00583E9F"/>
    <w:rsid w:val="005844B9"/>
    <w:rsid w:val="00584D5E"/>
    <w:rsid w:val="005860AF"/>
    <w:rsid w:val="00586FF1"/>
    <w:rsid w:val="00587890"/>
    <w:rsid w:val="00590743"/>
    <w:rsid w:val="005908F7"/>
    <w:rsid w:val="0059185E"/>
    <w:rsid w:val="0059375E"/>
    <w:rsid w:val="005940CD"/>
    <w:rsid w:val="00594E5A"/>
    <w:rsid w:val="005959EB"/>
    <w:rsid w:val="00596ABF"/>
    <w:rsid w:val="00597E18"/>
    <w:rsid w:val="005A002E"/>
    <w:rsid w:val="005A0468"/>
    <w:rsid w:val="005A0967"/>
    <w:rsid w:val="005A0D11"/>
    <w:rsid w:val="005A1F65"/>
    <w:rsid w:val="005A270B"/>
    <w:rsid w:val="005A2B40"/>
    <w:rsid w:val="005A2D33"/>
    <w:rsid w:val="005A3535"/>
    <w:rsid w:val="005A35BE"/>
    <w:rsid w:val="005A3F92"/>
    <w:rsid w:val="005A4F63"/>
    <w:rsid w:val="005A617D"/>
    <w:rsid w:val="005A621F"/>
    <w:rsid w:val="005B045A"/>
    <w:rsid w:val="005B12A0"/>
    <w:rsid w:val="005B14C9"/>
    <w:rsid w:val="005B17CC"/>
    <w:rsid w:val="005B21E9"/>
    <w:rsid w:val="005B282B"/>
    <w:rsid w:val="005B2DFA"/>
    <w:rsid w:val="005B303A"/>
    <w:rsid w:val="005B4212"/>
    <w:rsid w:val="005B44DC"/>
    <w:rsid w:val="005B4B03"/>
    <w:rsid w:val="005B4F18"/>
    <w:rsid w:val="005B5ECE"/>
    <w:rsid w:val="005B696A"/>
    <w:rsid w:val="005B6AC8"/>
    <w:rsid w:val="005B7047"/>
    <w:rsid w:val="005C08F7"/>
    <w:rsid w:val="005C10A5"/>
    <w:rsid w:val="005C12D7"/>
    <w:rsid w:val="005C1D72"/>
    <w:rsid w:val="005C3A41"/>
    <w:rsid w:val="005C4717"/>
    <w:rsid w:val="005C4F3F"/>
    <w:rsid w:val="005C6487"/>
    <w:rsid w:val="005C6D1F"/>
    <w:rsid w:val="005C70F2"/>
    <w:rsid w:val="005C7F9C"/>
    <w:rsid w:val="005D041C"/>
    <w:rsid w:val="005D11E9"/>
    <w:rsid w:val="005D16C3"/>
    <w:rsid w:val="005D19FE"/>
    <w:rsid w:val="005D273A"/>
    <w:rsid w:val="005D2D66"/>
    <w:rsid w:val="005D3EEB"/>
    <w:rsid w:val="005D3F06"/>
    <w:rsid w:val="005D3F43"/>
    <w:rsid w:val="005D4AEA"/>
    <w:rsid w:val="005D5143"/>
    <w:rsid w:val="005D52C8"/>
    <w:rsid w:val="005D5710"/>
    <w:rsid w:val="005D5EC5"/>
    <w:rsid w:val="005D6117"/>
    <w:rsid w:val="005D61ED"/>
    <w:rsid w:val="005D6A7A"/>
    <w:rsid w:val="005D6A90"/>
    <w:rsid w:val="005D773C"/>
    <w:rsid w:val="005E05DB"/>
    <w:rsid w:val="005E0A29"/>
    <w:rsid w:val="005E30F2"/>
    <w:rsid w:val="005E339E"/>
    <w:rsid w:val="005E3ACC"/>
    <w:rsid w:val="005E3B94"/>
    <w:rsid w:val="005E4121"/>
    <w:rsid w:val="005E47B0"/>
    <w:rsid w:val="005E5625"/>
    <w:rsid w:val="005E57D2"/>
    <w:rsid w:val="005E638C"/>
    <w:rsid w:val="005E6998"/>
    <w:rsid w:val="005E747E"/>
    <w:rsid w:val="005F16B8"/>
    <w:rsid w:val="005F17E5"/>
    <w:rsid w:val="005F1831"/>
    <w:rsid w:val="005F2C00"/>
    <w:rsid w:val="005F2D50"/>
    <w:rsid w:val="005F330C"/>
    <w:rsid w:val="005F5AFD"/>
    <w:rsid w:val="005F6260"/>
    <w:rsid w:val="005F6263"/>
    <w:rsid w:val="005F6377"/>
    <w:rsid w:val="005F6987"/>
    <w:rsid w:val="005F6AD9"/>
    <w:rsid w:val="005F6C6F"/>
    <w:rsid w:val="00600272"/>
    <w:rsid w:val="006006DD"/>
    <w:rsid w:val="00600D17"/>
    <w:rsid w:val="00600E8D"/>
    <w:rsid w:val="00601009"/>
    <w:rsid w:val="00601BBC"/>
    <w:rsid w:val="00601C66"/>
    <w:rsid w:val="006033A9"/>
    <w:rsid w:val="00603928"/>
    <w:rsid w:val="00604C2C"/>
    <w:rsid w:val="00604C63"/>
    <w:rsid w:val="0060510C"/>
    <w:rsid w:val="00605C0B"/>
    <w:rsid w:val="00605CEA"/>
    <w:rsid w:val="006068A0"/>
    <w:rsid w:val="00607A8D"/>
    <w:rsid w:val="0061020F"/>
    <w:rsid w:val="00610BFD"/>
    <w:rsid w:val="00611453"/>
    <w:rsid w:val="006116E9"/>
    <w:rsid w:val="00611C0D"/>
    <w:rsid w:val="00611CD2"/>
    <w:rsid w:val="006120AF"/>
    <w:rsid w:val="00612E36"/>
    <w:rsid w:val="006131DD"/>
    <w:rsid w:val="00615288"/>
    <w:rsid w:val="00615404"/>
    <w:rsid w:val="00615810"/>
    <w:rsid w:val="00615A4F"/>
    <w:rsid w:val="006165D9"/>
    <w:rsid w:val="00617362"/>
    <w:rsid w:val="00617ABF"/>
    <w:rsid w:val="00617E65"/>
    <w:rsid w:val="006211FA"/>
    <w:rsid w:val="006212FD"/>
    <w:rsid w:val="006214E9"/>
    <w:rsid w:val="0062239E"/>
    <w:rsid w:val="006228BE"/>
    <w:rsid w:val="006230A8"/>
    <w:rsid w:val="006231B6"/>
    <w:rsid w:val="006236B7"/>
    <w:rsid w:val="006247C5"/>
    <w:rsid w:val="0062480F"/>
    <w:rsid w:val="00626222"/>
    <w:rsid w:val="006276FA"/>
    <w:rsid w:val="006308F1"/>
    <w:rsid w:val="00630A65"/>
    <w:rsid w:val="00631D32"/>
    <w:rsid w:val="00632D90"/>
    <w:rsid w:val="006334BD"/>
    <w:rsid w:val="00633A09"/>
    <w:rsid w:val="00634316"/>
    <w:rsid w:val="00635B64"/>
    <w:rsid w:val="00636DC0"/>
    <w:rsid w:val="00637AEC"/>
    <w:rsid w:val="006407F7"/>
    <w:rsid w:val="00640953"/>
    <w:rsid w:val="00641B0C"/>
    <w:rsid w:val="00644408"/>
    <w:rsid w:val="006448E0"/>
    <w:rsid w:val="006467FE"/>
    <w:rsid w:val="0064685B"/>
    <w:rsid w:val="00646BDA"/>
    <w:rsid w:val="00647760"/>
    <w:rsid w:val="00651EBE"/>
    <w:rsid w:val="006521A3"/>
    <w:rsid w:val="00652E8D"/>
    <w:rsid w:val="00653145"/>
    <w:rsid w:val="0065357D"/>
    <w:rsid w:val="00653774"/>
    <w:rsid w:val="00653843"/>
    <w:rsid w:val="00654401"/>
    <w:rsid w:val="00654999"/>
    <w:rsid w:val="006559CB"/>
    <w:rsid w:val="00655A41"/>
    <w:rsid w:val="00655D97"/>
    <w:rsid w:val="00656000"/>
    <w:rsid w:val="0065638D"/>
    <w:rsid w:val="00656492"/>
    <w:rsid w:val="006579D5"/>
    <w:rsid w:val="00657E74"/>
    <w:rsid w:val="006608D5"/>
    <w:rsid w:val="006612E0"/>
    <w:rsid w:val="006612EE"/>
    <w:rsid w:val="006613EA"/>
    <w:rsid w:val="00663092"/>
    <w:rsid w:val="00664444"/>
    <w:rsid w:val="0066472D"/>
    <w:rsid w:val="006648DE"/>
    <w:rsid w:val="00664EDC"/>
    <w:rsid w:val="006654C6"/>
    <w:rsid w:val="0066553E"/>
    <w:rsid w:val="00665C82"/>
    <w:rsid w:val="006662FE"/>
    <w:rsid w:val="0066675F"/>
    <w:rsid w:val="00666E96"/>
    <w:rsid w:val="006702D1"/>
    <w:rsid w:val="00672CDB"/>
    <w:rsid w:val="00673126"/>
    <w:rsid w:val="00674413"/>
    <w:rsid w:val="00675DA2"/>
    <w:rsid w:val="006761C1"/>
    <w:rsid w:val="0067711C"/>
    <w:rsid w:val="0067794A"/>
    <w:rsid w:val="00677959"/>
    <w:rsid w:val="006800E8"/>
    <w:rsid w:val="00680968"/>
    <w:rsid w:val="006809EF"/>
    <w:rsid w:val="00680C60"/>
    <w:rsid w:val="006832B0"/>
    <w:rsid w:val="00683554"/>
    <w:rsid w:val="00683DA2"/>
    <w:rsid w:val="00684103"/>
    <w:rsid w:val="00686598"/>
    <w:rsid w:val="00686765"/>
    <w:rsid w:val="00686A47"/>
    <w:rsid w:val="006910A4"/>
    <w:rsid w:val="00691747"/>
    <w:rsid w:val="006921F5"/>
    <w:rsid w:val="006928C1"/>
    <w:rsid w:val="00692935"/>
    <w:rsid w:val="00693343"/>
    <w:rsid w:val="006938DF"/>
    <w:rsid w:val="006954EA"/>
    <w:rsid w:val="00697508"/>
    <w:rsid w:val="006A10E8"/>
    <w:rsid w:val="006A26FE"/>
    <w:rsid w:val="006A32C2"/>
    <w:rsid w:val="006A345A"/>
    <w:rsid w:val="006A393B"/>
    <w:rsid w:val="006A40F7"/>
    <w:rsid w:val="006A4D4A"/>
    <w:rsid w:val="006A4F44"/>
    <w:rsid w:val="006A51B3"/>
    <w:rsid w:val="006A5F2B"/>
    <w:rsid w:val="006B0B91"/>
    <w:rsid w:val="006B1097"/>
    <w:rsid w:val="006B10EE"/>
    <w:rsid w:val="006B1474"/>
    <w:rsid w:val="006B16F8"/>
    <w:rsid w:val="006B18E0"/>
    <w:rsid w:val="006B1A47"/>
    <w:rsid w:val="006B1AD8"/>
    <w:rsid w:val="006B2312"/>
    <w:rsid w:val="006B25CC"/>
    <w:rsid w:val="006B2D09"/>
    <w:rsid w:val="006B301A"/>
    <w:rsid w:val="006B3364"/>
    <w:rsid w:val="006B3707"/>
    <w:rsid w:val="006B4EE1"/>
    <w:rsid w:val="006B54CB"/>
    <w:rsid w:val="006B609C"/>
    <w:rsid w:val="006B6434"/>
    <w:rsid w:val="006B6E82"/>
    <w:rsid w:val="006B6FF9"/>
    <w:rsid w:val="006B7185"/>
    <w:rsid w:val="006B7CF6"/>
    <w:rsid w:val="006C09EB"/>
    <w:rsid w:val="006C0CC6"/>
    <w:rsid w:val="006C12DB"/>
    <w:rsid w:val="006C1C46"/>
    <w:rsid w:val="006C21A5"/>
    <w:rsid w:val="006C25A6"/>
    <w:rsid w:val="006C2C3B"/>
    <w:rsid w:val="006C2E91"/>
    <w:rsid w:val="006C35A1"/>
    <w:rsid w:val="006C41B4"/>
    <w:rsid w:val="006C440D"/>
    <w:rsid w:val="006C4994"/>
    <w:rsid w:val="006C5ED8"/>
    <w:rsid w:val="006C60D7"/>
    <w:rsid w:val="006C6E59"/>
    <w:rsid w:val="006C6F23"/>
    <w:rsid w:val="006C72C3"/>
    <w:rsid w:val="006C7A6B"/>
    <w:rsid w:val="006D0406"/>
    <w:rsid w:val="006D0770"/>
    <w:rsid w:val="006D0C1B"/>
    <w:rsid w:val="006D0E73"/>
    <w:rsid w:val="006D1584"/>
    <w:rsid w:val="006D3CA8"/>
    <w:rsid w:val="006D4800"/>
    <w:rsid w:val="006D5DCC"/>
    <w:rsid w:val="006D609D"/>
    <w:rsid w:val="006D6200"/>
    <w:rsid w:val="006D66F1"/>
    <w:rsid w:val="006D6AFE"/>
    <w:rsid w:val="006D7D0B"/>
    <w:rsid w:val="006E03A7"/>
    <w:rsid w:val="006E0502"/>
    <w:rsid w:val="006E1BDF"/>
    <w:rsid w:val="006E2C2B"/>
    <w:rsid w:val="006E36E5"/>
    <w:rsid w:val="006E504B"/>
    <w:rsid w:val="006E50A8"/>
    <w:rsid w:val="006E5376"/>
    <w:rsid w:val="006E5DEB"/>
    <w:rsid w:val="006E6A98"/>
    <w:rsid w:val="006E6AF6"/>
    <w:rsid w:val="006E7E7B"/>
    <w:rsid w:val="006F055A"/>
    <w:rsid w:val="006F11A7"/>
    <w:rsid w:val="006F12F6"/>
    <w:rsid w:val="006F1445"/>
    <w:rsid w:val="006F14AA"/>
    <w:rsid w:val="006F14E0"/>
    <w:rsid w:val="006F21A2"/>
    <w:rsid w:val="006F38BC"/>
    <w:rsid w:val="006F3AA2"/>
    <w:rsid w:val="006F3D9C"/>
    <w:rsid w:val="006F6C95"/>
    <w:rsid w:val="006F73E7"/>
    <w:rsid w:val="006F7542"/>
    <w:rsid w:val="006F7766"/>
    <w:rsid w:val="007016A0"/>
    <w:rsid w:val="00702D0D"/>
    <w:rsid w:val="0070306D"/>
    <w:rsid w:val="0070405F"/>
    <w:rsid w:val="00704130"/>
    <w:rsid w:val="007041BC"/>
    <w:rsid w:val="00704B37"/>
    <w:rsid w:val="00704ED2"/>
    <w:rsid w:val="00707700"/>
    <w:rsid w:val="00707EF2"/>
    <w:rsid w:val="0071096A"/>
    <w:rsid w:val="00710DCC"/>
    <w:rsid w:val="0071179E"/>
    <w:rsid w:val="00712B65"/>
    <w:rsid w:val="00712EA0"/>
    <w:rsid w:val="00714D57"/>
    <w:rsid w:val="0071636D"/>
    <w:rsid w:val="00716429"/>
    <w:rsid w:val="007177DE"/>
    <w:rsid w:val="0072033B"/>
    <w:rsid w:val="00721D12"/>
    <w:rsid w:val="007220AC"/>
    <w:rsid w:val="0072212C"/>
    <w:rsid w:val="00722B92"/>
    <w:rsid w:val="00723BB8"/>
    <w:rsid w:val="007252BC"/>
    <w:rsid w:val="00725377"/>
    <w:rsid w:val="00725608"/>
    <w:rsid w:val="007268A1"/>
    <w:rsid w:val="00726B35"/>
    <w:rsid w:val="0073026C"/>
    <w:rsid w:val="00730FB4"/>
    <w:rsid w:val="0073179F"/>
    <w:rsid w:val="00731833"/>
    <w:rsid w:val="00731C3D"/>
    <w:rsid w:val="00731ED8"/>
    <w:rsid w:val="007321C5"/>
    <w:rsid w:val="007334B3"/>
    <w:rsid w:val="00733DF0"/>
    <w:rsid w:val="0073430C"/>
    <w:rsid w:val="00734B03"/>
    <w:rsid w:val="00735788"/>
    <w:rsid w:val="007358E3"/>
    <w:rsid w:val="007405F8"/>
    <w:rsid w:val="00740A95"/>
    <w:rsid w:val="00740CB5"/>
    <w:rsid w:val="00741612"/>
    <w:rsid w:val="0074329A"/>
    <w:rsid w:val="0074456C"/>
    <w:rsid w:val="00744BA9"/>
    <w:rsid w:val="00744F08"/>
    <w:rsid w:val="007463A9"/>
    <w:rsid w:val="0074673E"/>
    <w:rsid w:val="00746760"/>
    <w:rsid w:val="007472FA"/>
    <w:rsid w:val="00747547"/>
    <w:rsid w:val="00747787"/>
    <w:rsid w:val="00747FFC"/>
    <w:rsid w:val="0075131B"/>
    <w:rsid w:val="00751C21"/>
    <w:rsid w:val="007528E0"/>
    <w:rsid w:val="007533F0"/>
    <w:rsid w:val="007534AA"/>
    <w:rsid w:val="00754868"/>
    <w:rsid w:val="00754896"/>
    <w:rsid w:val="007549E1"/>
    <w:rsid w:val="00755545"/>
    <w:rsid w:val="00757C36"/>
    <w:rsid w:val="00760DFA"/>
    <w:rsid w:val="007615BD"/>
    <w:rsid w:val="007615E7"/>
    <w:rsid w:val="0076295D"/>
    <w:rsid w:val="00765016"/>
    <w:rsid w:val="0076502F"/>
    <w:rsid w:val="00765364"/>
    <w:rsid w:val="00765642"/>
    <w:rsid w:val="00765D93"/>
    <w:rsid w:val="00766200"/>
    <w:rsid w:val="00766737"/>
    <w:rsid w:val="00766F76"/>
    <w:rsid w:val="00770178"/>
    <w:rsid w:val="00770192"/>
    <w:rsid w:val="0077050C"/>
    <w:rsid w:val="0077132A"/>
    <w:rsid w:val="007714B6"/>
    <w:rsid w:val="00771B7A"/>
    <w:rsid w:val="00772572"/>
    <w:rsid w:val="00773006"/>
    <w:rsid w:val="00775516"/>
    <w:rsid w:val="00776855"/>
    <w:rsid w:val="00776DFD"/>
    <w:rsid w:val="00777B31"/>
    <w:rsid w:val="00777D40"/>
    <w:rsid w:val="007806AC"/>
    <w:rsid w:val="0078074D"/>
    <w:rsid w:val="00780C4E"/>
    <w:rsid w:val="00780FF1"/>
    <w:rsid w:val="007814FB"/>
    <w:rsid w:val="007827B5"/>
    <w:rsid w:val="00782B3A"/>
    <w:rsid w:val="00782BCA"/>
    <w:rsid w:val="00782D18"/>
    <w:rsid w:val="00782EC8"/>
    <w:rsid w:val="00783702"/>
    <w:rsid w:val="00784767"/>
    <w:rsid w:val="00784CCA"/>
    <w:rsid w:val="00786804"/>
    <w:rsid w:val="0078768C"/>
    <w:rsid w:val="00787AB1"/>
    <w:rsid w:val="007905C3"/>
    <w:rsid w:val="00790B63"/>
    <w:rsid w:val="00790D23"/>
    <w:rsid w:val="007916DA"/>
    <w:rsid w:val="00791990"/>
    <w:rsid w:val="00791BE1"/>
    <w:rsid w:val="00791C43"/>
    <w:rsid w:val="00792598"/>
    <w:rsid w:val="007933E2"/>
    <w:rsid w:val="007936C3"/>
    <w:rsid w:val="007939AE"/>
    <w:rsid w:val="0079469A"/>
    <w:rsid w:val="00794ACE"/>
    <w:rsid w:val="00794C7D"/>
    <w:rsid w:val="00795EC4"/>
    <w:rsid w:val="00795F57"/>
    <w:rsid w:val="00795F84"/>
    <w:rsid w:val="00797989"/>
    <w:rsid w:val="00797CF8"/>
    <w:rsid w:val="007A0495"/>
    <w:rsid w:val="007A3B3A"/>
    <w:rsid w:val="007A5EB7"/>
    <w:rsid w:val="007A62E4"/>
    <w:rsid w:val="007A6EB8"/>
    <w:rsid w:val="007A7840"/>
    <w:rsid w:val="007B0336"/>
    <w:rsid w:val="007B2325"/>
    <w:rsid w:val="007B259C"/>
    <w:rsid w:val="007B427B"/>
    <w:rsid w:val="007B5688"/>
    <w:rsid w:val="007B57BF"/>
    <w:rsid w:val="007B5846"/>
    <w:rsid w:val="007B72B6"/>
    <w:rsid w:val="007C1688"/>
    <w:rsid w:val="007C1CC5"/>
    <w:rsid w:val="007C2798"/>
    <w:rsid w:val="007C311C"/>
    <w:rsid w:val="007C464B"/>
    <w:rsid w:val="007C5BC9"/>
    <w:rsid w:val="007C78D8"/>
    <w:rsid w:val="007C7B30"/>
    <w:rsid w:val="007D0449"/>
    <w:rsid w:val="007D084B"/>
    <w:rsid w:val="007D090E"/>
    <w:rsid w:val="007D14A9"/>
    <w:rsid w:val="007D1E01"/>
    <w:rsid w:val="007D285A"/>
    <w:rsid w:val="007D2C99"/>
    <w:rsid w:val="007D2D66"/>
    <w:rsid w:val="007D4313"/>
    <w:rsid w:val="007D530F"/>
    <w:rsid w:val="007D5902"/>
    <w:rsid w:val="007D69A4"/>
    <w:rsid w:val="007D72B7"/>
    <w:rsid w:val="007D75E6"/>
    <w:rsid w:val="007D7957"/>
    <w:rsid w:val="007D7D75"/>
    <w:rsid w:val="007E07C5"/>
    <w:rsid w:val="007E149D"/>
    <w:rsid w:val="007E19C8"/>
    <w:rsid w:val="007E1FDE"/>
    <w:rsid w:val="007E3254"/>
    <w:rsid w:val="007E348E"/>
    <w:rsid w:val="007E3626"/>
    <w:rsid w:val="007E3D92"/>
    <w:rsid w:val="007E3DBE"/>
    <w:rsid w:val="007E4111"/>
    <w:rsid w:val="007E55AF"/>
    <w:rsid w:val="007E5E8A"/>
    <w:rsid w:val="007E630E"/>
    <w:rsid w:val="007E6D07"/>
    <w:rsid w:val="007E71E9"/>
    <w:rsid w:val="007E7424"/>
    <w:rsid w:val="007F0B61"/>
    <w:rsid w:val="007F115A"/>
    <w:rsid w:val="007F154B"/>
    <w:rsid w:val="007F1D49"/>
    <w:rsid w:val="007F1E3C"/>
    <w:rsid w:val="007F265C"/>
    <w:rsid w:val="007F30AD"/>
    <w:rsid w:val="007F3534"/>
    <w:rsid w:val="007F396B"/>
    <w:rsid w:val="007F447D"/>
    <w:rsid w:val="007F49AA"/>
    <w:rsid w:val="007F4E21"/>
    <w:rsid w:val="007F69F3"/>
    <w:rsid w:val="007F7E4B"/>
    <w:rsid w:val="007F7FA7"/>
    <w:rsid w:val="008005A1"/>
    <w:rsid w:val="008019BF"/>
    <w:rsid w:val="00802145"/>
    <w:rsid w:val="008025F5"/>
    <w:rsid w:val="00802A97"/>
    <w:rsid w:val="0080433A"/>
    <w:rsid w:val="008049ED"/>
    <w:rsid w:val="00804CF4"/>
    <w:rsid w:val="00804DDD"/>
    <w:rsid w:val="00804FE6"/>
    <w:rsid w:val="00806A4E"/>
    <w:rsid w:val="00806AAE"/>
    <w:rsid w:val="00807F41"/>
    <w:rsid w:val="00810B8B"/>
    <w:rsid w:val="00811646"/>
    <w:rsid w:val="0081267E"/>
    <w:rsid w:val="008127A5"/>
    <w:rsid w:val="0081510B"/>
    <w:rsid w:val="008156BD"/>
    <w:rsid w:val="0081757A"/>
    <w:rsid w:val="008224E7"/>
    <w:rsid w:val="00825D21"/>
    <w:rsid w:val="008269E7"/>
    <w:rsid w:val="0082723D"/>
    <w:rsid w:val="00827B86"/>
    <w:rsid w:val="00830B59"/>
    <w:rsid w:val="0083118D"/>
    <w:rsid w:val="00831C56"/>
    <w:rsid w:val="0083266C"/>
    <w:rsid w:val="008326B9"/>
    <w:rsid w:val="008336B0"/>
    <w:rsid w:val="008336ED"/>
    <w:rsid w:val="0083491B"/>
    <w:rsid w:val="00834CFD"/>
    <w:rsid w:val="008362C6"/>
    <w:rsid w:val="00837ED3"/>
    <w:rsid w:val="00841862"/>
    <w:rsid w:val="008424F1"/>
    <w:rsid w:val="008428E6"/>
    <w:rsid w:val="00842FD7"/>
    <w:rsid w:val="00844476"/>
    <w:rsid w:val="00844F74"/>
    <w:rsid w:val="00844FF5"/>
    <w:rsid w:val="00845092"/>
    <w:rsid w:val="00845152"/>
    <w:rsid w:val="0084580E"/>
    <w:rsid w:val="008460E7"/>
    <w:rsid w:val="00846709"/>
    <w:rsid w:val="00846784"/>
    <w:rsid w:val="008473DC"/>
    <w:rsid w:val="00847B5E"/>
    <w:rsid w:val="00850101"/>
    <w:rsid w:val="00851057"/>
    <w:rsid w:val="00851106"/>
    <w:rsid w:val="008511E3"/>
    <w:rsid w:val="00851965"/>
    <w:rsid w:val="008519AC"/>
    <w:rsid w:val="00852760"/>
    <w:rsid w:val="00853128"/>
    <w:rsid w:val="008533C2"/>
    <w:rsid w:val="0085396B"/>
    <w:rsid w:val="00853A8E"/>
    <w:rsid w:val="00853F39"/>
    <w:rsid w:val="008542E9"/>
    <w:rsid w:val="0085486D"/>
    <w:rsid w:val="00855A3F"/>
    <w:rsid w:val="00855FF5"/>
    <w:rsid w:val="008565FA"/>
    <w:rsid w:val="0085674D"/>
    <w:rsid w:val="00856DA3"/>
    <w:rsid w:val="008577DF"/>
    <w:rsid w:val="00860E9B"/>
    <w:rsid w:val="008616A8"/>
    <w:rsid w:val="00861E3F"/>
    <w:rsid w:val="0086281E"/>
    <w:rsid w:val="0086313F"/>
    <w:rsid w:val="008633D0"/>
    <w:rsid w:val="00863408"/>
    <w:rsid w:val="008644E8"/>
    <w:rsid w:val="008649BC"/>
    <w:rsid w:val="008652C1"/>
    <w:rsid w:val="00865D70"/>
    <w:rsid w:val="00865FB9"/>
    <w:rsid w:val="008661CD"/>
    <w:rsid w:val="00866F01"/>
    <w:rsid w:val="00867737"/>
    <w:rsid w:val="008678F2"/>
    <w:rsid w:val="00867C76"/>
    <w:rsid w:val="00867F23"/>
    <w:rsid w:val="00870024"/>
    <w:rsid w:val="0087006E"/>
    <w:rsid w:val="00870616"/>
    <w:rsid w:val="00870AAE"/>
    <w:rsid w:val="008720EA"/>
    <w:rsid w:val="008736CC"/>
    <w:rsid w:val="0087381E"/>
    <w:rsid w:val="00874B4D"/>
    <w:rsid w:val="0087574C"/>
    <w:rsid w:val="008758DD"/>
    <w:rsid w:val="00876388"/>
    <w:rsid w:val="00876F6B"/>
    <w:rsid w:val="0088014A"/>
    <w:rsid w:val="008806BD"/>
    <w:rsid w:val="00880B32"/>
    <w:rsid w:val="00881084"/>
    <w:rsid w:val="00881245"/>
    <w:rsid w:val="008813E0"/>
    <w:rsid w:val="008820D9"/>
    <w:rsid w:val="008828F0"/>
    <w:rsid w:val="00882B74"/>
    <w:rsid w:val="00883B3D"/>
    <w:rsid w:val="008854DE"/>
    <w:rsid w:val="008871AB"/>
    <w:rsid w:val="00887BBB"/>
    <w:rsid w:val="00887DC6"/>
    <w:rsid w:val="00887F67"/>
    <w:rsid w:val="00890553"/>
    <w:rsid w:val="00890DC8"/>
    <w:rsid w:val="00892BA0"/>
    <w:rsid w:val="0089356A"/>
    <w:rsid w:val="00893B80"/>
    <w:rsid w:val="008945FA"/>
    <w:rsid w:val="0089484C"/>
    <w:rsid w:val="0089542A"/>
    <w:rsid w:val="00895886"/>
    <w:rsid w:val="008966AE"/>
    <w:rsid w:val="008968B3"/>
    <w:rsid w:val="008A037A"/>
    <w:rsid w:val="008A0AE2"/>
    <w:rsid w:val="008A143C"/>
    <w:rsid w:val="008A2810"/>
    <w:rsid w:val="008A2B37"/>
    <w:rsid w:val="008A3142"/>
    <w:rsid w:val="008A4410"/>
    <w:rsid w:val="008A5091"/>
    <w:rsid w:val="008A59BB"/>
    <w:rsid w:val="008A610E"/>
    <w:rsid w:val="008A6E27"/>
    <w:rsid w:val="008A6F66"/>
    <w:rsid w:val="008A6F6D"/>
    <w:rsid w:val="008B0756"/>
    <w:rsid w:val="008B0D54"/>
    <w:rsid w:val="008B1458"/>
    <w:rsid w:val="008B19EF"/>
    <w:rsid w:val="008B1B2F"/>
    <w:rsid w:val="008B234C"/>
    <w:rsid w:val="008B2456"/>
    <w:rsid w:val="008B269B"/>
    <w:rsid w:val="008B3256"/>
    <w:rsid w:val="008B32D4"/>
    <w:rsid w:val="008B3EF9"/>
    <w:rsid w:val="008B43BF"/>
    <w:rsid w:val="008B4CB1"/>
    <w:rsid w:val="008B549C"/>
    <w:rsid w:val="008B6436"/>
    <w:rsid w:val="008B77FF"/>
    <w:rsid w:val="008C090D"/>
    <w:rsid w:val="008C2BAA"/>
    <w:rsid w:val="008C2C03"/>
    <w:rsid w:val="008C2F9C"/>
    <w:rsid w:val="008C30BD"/>
    <w:rsid w:val="008C3322"/>
    <w:rsid w:val="008C3576"/>
    <w:rsid w:val="008C4330"/>
    <w:rsid w:val="008C455A"/>
    <w:rsid w:val="008C55AA"/>
    <w:rsid w:val="008C597E"/>
    <w:rsid w:val="008C7416"/>
    <w:rsid w:val="008C7830"/>
    <w:rsid w:val="008C7B0D"/>
    <w:rsid w:val="008D066E"/>
    <w:rsid w:val="008D06C2"/>
    <w:rsid w:val="008D0BCD"/>
    <w:rsid w:val="008D1161"/>
    <w:rsid w:val="008D1835"/>
    <w:rsid w:val="008D2A8E"/>
    <w:rsid w:val="008D2EE7"/>
    <w:rsid w:val="008D2FE6"/>
    <w:rsid w:val="008D302D"/>
    <w:rsid w:val="008D390A"/>
    <w:rsid w:val="008D3B17"/>
    <w:rsid w:val="008D3BAE"/>
    <w:rsid w:val="008D6835"/>
    <w:rsid w:val="008D788C"/>
    <w:rsid w:val="008D7CB7"/>
    <w:rsid w:val="008E0F56"/>
    <w:rsid w:val="008E15ED"/>
    <w:rsid w:val="008E19C1"/>
    <w:rsid w:val="008E21DF"/>
    <w:rsid w:val="008E363A"/>
    <w:rsid w:val="008E3E31"/>
    <w:rsid w:val="008E3F80"/>
    <w:rsid w:val="008E56C2"/>
    <w:rsid w:val="008E5BAD"/>
    <w:rsid w:val="008F0411"/>
    <w:rsid w:val="008F0BAF"/>
    <w:rsid w:val="008F10D5"/>
    <w:rsid w:val="008F234B"/>
    <w:rsid w:val="008F2794"/>
    <w:rsid w:val="008F3852"/>
    <w:rsid w:val="00900C6B"/>
    <w:rsid w:val="009026C9"/>
    <w:rsid w:val="00902E2D"/>
    <w:rsid w:val="00902F43"/>
    <w:rsid w:val="009030A6"/>
    <w:rsid w:val="00903951"/>
    <w:rsid w:val="00903A04"/>
    <w:rsid w:val="00904C5E"/>
    <w:rsid w:val="00905ACC"/>
    <w:rsid w:val="00906B7B"/>
    <w:rsid w:val="00906CA7"/>
    <w:rsid w:val="009075D1"/>
    <w:rsid w:val="00910084"/>
    <w:rsid w:val="00910EEA"/>
    <w:rsid w:val="0091131C"/>
    <w:rsid w:val="00911405"/>
    <w:rsid w:val="00911C57"/>
    <w:rsid w:val="009141AA"/>
    <w:rsid w:val="00915C63"/>
    <w:rsid w:val="00916DC4"/>
    <w:rsid w:val="0091777D"/>
    <w:rsid w:val="00917CEE"/>
    <w:rsid w:val="00917FDB"/>
    <w:rsid w:val="009208E1"/>
    <w:rsid w:val="00921151"/>
    <w:rsid w:val="009214C2"/>
    <w:rsid w:val="00921E5F"/>
    <w:rsid w:val="00922585"/>
    <w:rsid w:val="00922726"/>
    <w:rsid w:val="00924069"/>
    <w:rsid w:val="0092412D"/>
    <w:rsid w:val="00925944"/>
    <w:rsid w:val="00926876"/>
    <w:rsid w:val="00927ECA"/>
    <w:rsid w:val="00930536"/>
    <w:rsid w:val="009328A2"/>
    <w:rsid w:val="00933156"/>
    <w:rsid w:val="00933404"/>
    <w:rsid w:val="009334BE"/>
    <w:rsid w:val="00933E51"/>
    <w:rsid w:val="00934289"/>
    <w:rsid w:val="009348B1"/>
    <w:rsid w:val="00934965"/>
    <w:rsid w:val="0093543B"/>
    <w:rsid w:val="00935FA6"/>
    <w:rsid w:val="0093602C"/>
    <w:rsid w:val="00936685"/>
    <w:rsid w:val="00936ADD"/>
    <w:rsid w:val="00936EAD"/>
    <w:rsid w:val="00936F12"/>
    <w:rsid w:val="00937DD6"/>
    <w:rsid w:val="00937E43"/>
    <w:rsid w:val="0094054A"/>
    <w:rsid w:val="00940C48"/>
    <w:rsid w:val="00941182"/>
    <w:rsid w:val="009422BB"/>
    <w:rsid w:val="00942954"/>
    <w:rsid w:val="00942A25"/>
    <w:rsid w:val="00942B96"/>
    <w:rsid w:val="00942DF4"/>
    <w:rsid w:val="009430DE"/>
    <w:rsid w:val="009439CB"/>
    <w:rsid w:val="009444BA"/>
    <w:rsid w:val="00944785"/>
    <w:rsid w:val="009451D5"/>
    <w:rsid w:val="009455BE"/>
    <w:rsid w:val="00946C8B"/>
    <w:rsid w:val="00947C1A"/>
    <w:rsid w:val="009509B2"/>
    <w:rsid w:val="009515F4"/>
    <w:rsid w:val="00951E1F"/>
    <w:rsid w:val="009558EC"/>
    <w:rsid w:val="00955AD9"/>
    <w:rsid w:val="00955C8B"/>
    <w:rsid w:val="00956474"/>
    <w:rsid w:val="0096096B"/>
    <w:rsid w:val="00961A62"/>
    <w:rsid w:val="0096245A"/>
    <w:rsid w:val="00962F5A"/>
    <w:rsid w:val="00963770"/>
    <w:rsid w:val="00963CE3"/>
    <w:rsid w:val="00963F8B"/>
    <w:rsid w:val="009645AD"/>
    <w:rsid w:val="009651D4"/>
    <w:rsid w:val="00965EF3"/>
    <w:rsid w:val="0096652D"/>
    <w:rsid w:val="0096671D"/>
    <w:rsid w:val="00966DB2"/>
    <w:rsid w:val="00966F78"/>
    <w:rsid w:val="00967059"/>
    <w:rsid w:val="00972F72"/>
    <w:rsid w:val="00974968"/>
    <w:rsid w:val="00974E4B"/>
    <w:rsid w:val="00975289"/>
    <w:rsid w:val="00975816"/>
    <w:rsid w:val="00976D96"/>
    <w:rsid w:val="00977191"/>
    <w:rsid w:val="00977730"/>
    <w:rsid w:val="009779BE"/>
    <w:rsid w:val="00977DCC"/>
    <w:rsid w:val="009802BA"/>
    <w:rsid w:val="00981FA5"/>
    <w:rsid w:val="0098290D"/>
    <w:rsid w:val="009831A5"/>
    <w:rsid w:val="00985CFB"/>
    <w:rsid w:val="00986173"/>
    <w:rsid w:val="00986832"/>
    <w:rsid w:val="00986DFF"/>
    <w:rsid w:val="009874B7"/>
    <w:rsid w:val="009878D7"/>
    <w:rsid w:val="00990A07"/>
    <w:rsid w:val="00991919"/>
    <w:rsid w:val="00992303"/>
    <w:rsid w:val="0099252C"/>
    <w:rsid w:val="00993460"/>
    <w:rsid w:val="0099461F"/>
    <w:rsid w:val="00994A21"/>
    <w:rsid w:val="00995308"/>
    <w:rsid w:val="00995C9A"/>
    <w:rsid w:val="00996298"/>
    <w:rsid w:val="009962E1"/>
    <w:rsid w:val="009978C5"/>
    <w:rsid w:val="00997F08"/>
    <w:rsid w:val="009A00B7"/>
    <w:rsid w:val="009A024C"/>
    <w:rsid w:val="009A0313"/>
    <w:rsid w:val="009A12AA"/>
    <w:rsid w:val="009A168B"/>
    <w:rsid w:val="009A1ED6"/>
    <w:rsid w:val="009A274F"/>
    <w:rsid w:val="009A2797"/>
    <w:rsid w:val="009A31EB"/>
    <w:rsid w:val="009A3629"/>
    <w:rsid w:val="009A390D"/>
    <w:rsid w:val="009A3D8F"/>
    <w:rsid w:val="009A3F88"/>
    <w:rsid w:val="009A4151"/>
    <w:rsid w:val="009A7771"/>
    <w:rsid w:val="009B0581"/>
    <w:rsid w:val="009B0F06"/>
    <w:rsid w:val="009B153F"/>
    <w:rsid w:val="009B18F0"/>
    <w:rsid w:val="009B1DFA"/>
    <w:rsid w:val="009B2066"/>
    <w:rsid w:val="009B22FB"/>
    <w:rsid w:val="009B2711"/>
    <w:rsid w:val="009B2AC7"/>
    <w:rsid w:val="009B35B7"/>
    <w:rsid w:val="009B4DF1"/>
    <w:rsid w:val="009B4ED4"/>
    <w:rsid w:val="009B4F5F"/>
    <w:rsid w:val="009B57EC"/>
    <w:rsid w:val="009B5A79"/>
    <w:rsid w:val="009B5EA9"/>
    <w:rsid w:val="009B607D"/>
    <w:rsid w:val="009B62D3"/>
    <w:rsid w:val="009B65CE"/>
    <w:rsid w:val="009B7AB0"/>
    <w:rsid w:val="009C0D66"/>
    <w:rsid w:val="009C148E"/>
    <w:rsid w:val="009C1563"/>
    <w:rsid w:val="009C2AE1"/>
    <w:rsid w:val="009C2D54"/>
    <w:rsid w:val="009C53CA"/>
    <w:rsid w:val="009C5769"/>
    <w:rsid w:val="009C595A"/>
    <w:rsid w:val="009C617E"/>
    <w:rsid w:val="009C766C"/>
    <w:rsid w:val="009D0E89"/>
    <w:rsid w:val="009D10E8"/>
    <w:rsid w:val="009D2A04"/>
    <w:rsid w:val="009D3613"/>
    <w:rsid w:val="009D3846"/>
    <w:rsid w:val="009D3F9E"/>
    <w:rsid w:val="009D5640"/>
    <w:rsid w:val="009D75E0"/>
    <w:rsid w:val="009D7DF7"/>
    <w:rsid w:val="009E0FD6"/>
    <w:rsid w:val="009E1061"/>
    <w:rsid w:val="009E1451"/>
    <w:rsid w:val="009E27CA"/>
    <w:rsid w:val="009E2C0D"/>
    <w:rsid w:val="009E2CB5"/>
    <w:rsid w:val="009E3707"/>
    <w:rsid w:val="009E38BB"/>
    <w:rsid w:val="009E3A9E"/>
    <w:rsid w:val="009E47DF"/>
    <w:rsid w:val="009E57DF"/>
    <w:rsid w:val="009E63B3"/>
    <w:rsid w:val="009E7E77"/>
    <w:rsid w:val="009F177C"/>
    <w:rsid w:val="009F28E8"/>
    <w:rsid w:val="009F2AD5"/>
    <w:rsid w:val="009F2C11"/>
    <w:rsid w:val="009F334C"/>
    <w:rsid w:val="009F3E91"/>
    <w:rsid w:val="009F4307"/>
    <w:rsid w:val="009F4326"/>
    <w:rsid w:val="009F44C4"/>
    <w:rsid w:val="009F5009"/>
    <w:rsid w:val="009F50CB"/>
    <w:rsid w:val="009F5609"/>
    <w:rsid w:val="009F57E3"/>
    <w:rsid w:val="009F65DC"/>
    <w:rsid w:val="009F7089"/>
    <w:rsid w:val="009F70B2"/>
    <w:rsid w:val="009F7A26"/>
    <w:rsid w:val="00A00226"/>
    <w:rsid w:val="00A00E76"/>
    <w:rsid w:val="00A06E27"/>
    <w:rsid w:val="00A073DF"/>
    <w:rsid w:val="00A07C22"/>
    <w:rsid w:val="00A10DAC"/>
    <w:rsid w:val="00A10F3C"/>
    <w:rsid w:val="00A10FD1"/>
    <w:rsid w:val="00A112CA"/>
    <w:rsid w:val="00A1138E"/>
    <w:rsid w:val="00A1180F"/>
    <w:rsid w:val="00A12138"/>
    <w:rsid w:val="00A130F8"/>
    <w:rsid w:val="00A133C6"/>
    <w:rsid w:val="00A138EC"/>
    <w:rsid w:val="00A13B12"/>
    <w:rsid w:val="00A14616"/>
    <w:rsid w:val="00A15958"/>
    <w:rsid w:val="00A15F44"/>
    <w:rsid w:val="00A17A50"/>
    <w:rsid w:val="00A17C0C"/>
    <w:rsid w:val="00A20938"/>
    <w:rsid w:val="00A20FCA"/>
    <w:rsid w:val="00A2147C"/>
    <w:rsid w:val="00A21574"/>
    <w:rsid w:val="00A220B3"/>
    <w:rsid w:val="00A223B5"/>
    <w:rsid w:val="00A22971"/>
    <w:rsid w:val="00A2449B"/>
    <w:rsid w:val="00A24E65"/>
    <w:rsid w:val="00A25BC3"/>
    <w:rsid w:val="00A26DBA"/>
    <w:rsid w:val="00A2783A"/>
    <w:rsid w:val="00A302BF"/>
    <w:rsid w:val="00A30C3B"/>
    <w:rsid w:val="00A31AF2"/>
    <w:rsid w:val="00A32309"/>
    <w:rsid w:val="00A32321"/>
    <w:rsid w:val="00A32D52"/>
    <w:rsid w:val="00A330FD"/>
    <w:rsid w:val="00A33119"/>
    <w:rsid w:val="00A331DE"/>
    <w:rsid w:val="00A33579"/>
    <w:rsid w:val="00A338BE"/>
    <w:rsid w:val="00A33C44"/>
    <w:rsid w:val="00A34856"/>
    <w:rsid w:val="00A3497B"/>
    <w:rsid w:val="00A34CA1"/>
    <w:rsid w:val="00A358D1"/>
    <w:rsid w:val="00A40375"/>
    <w:rsid w:val="00A40C6C"/>
    <w:rsid w:val="00A41263"/>
    <w:rsid w:val="00A41950"/>
    <w:rsid w:val="00A42460"/>
    <w:rsid w:val="00A44778"/>
    <w:rsid w:val="00A44A23"/>
    <w:rsid w:val="00A45D67"/>
    <w:rsid w:val="00A4697D"/>
    <w:rsid w:val="00A4735B"/>
    <w:rsid w:val="00A477B7"/>
    <w:rsid w:val="00A47F7C"/>
    <w:rsid w:val="00A52346"/>
    <w:rsid w:val="00A527E3"/>
    <w:rsid w:val="00A52C94"/>
    <w:rsid w:val="00A5581B"/>
    <w:rsid w:val="00A573DB"/>
    <w:rsid w:val="00A6024F"/>
    <w:rsid w:val="00A6032B"/>
    <w:rsid w:val="00A60D95"/>
    <w:rsid w:val="00A61CAB"/>
    <w:rsid w:val="00A6316E"/>
    <w:rsid w:val="00A63669"/>
    <w:rsid w:val="00A648F6"/>
    <w:rsid w:val="00A64CB5"/>
    <w:rsid w:val="00A6559C"/>
    <w:rsid w:val="00A6576B"/>
    <w:rsid w:val="00A65ABF"/>
    <w:rsid w:val="00A65FBF"/>
    <w:rsid w:val="00A66CB7"/>
    <w:rsid w:val="00A679BF"/>
    <w:rsid w:val="00A706CA"/>
    <w:rsid w:val="00A712FD"/>
    <w:rsid w:val="00A714DA"/>
    <w:rsid w:val="00A71EF1"/>
    <w:rsid w:val="00A72A9A"/>
    <w:rsid w:val="00A736A2"/>
    <w:rsid w:val="00A73CF0"/>
    <w:rsid w:val="00A74360"/>
    <w:rsid w:val="00A74FF2"/>
    <w:rsid w:val="00A771D9"/>
    <w:rsid w:val="00A77D7F"/>
    <w:rsid w:val="00A80213"/>
    <w:rsid w:val="00A803D5"/>
    <w:rsid w:val="00A809F8"/>
    <w:rsid w:val="00A81157"/>
    <w:rsid w:val="00A826D7"/>
    <w:rsid w:val="00A827EB"/>
    <w:rsid w:val="00A831DD"/>
    <w:rsid w:val="00A84C20"/>
    <w:rsid w:val="00A84D0F"/>
    <w:rsid w:val="00A84F68"/>
    <w:rsid w:val="00A855EC"/>
    <w:rsid w:val="00A8582E"/>
    <w:rsid w:val="00A85F32"/>
    <w:rsid w:val="00A866A1"/>
    <w:rsid w:val="00A87706"/>
    <w:rsid w:val="00A9057E"/>
    <w:rsid w:val="00A92F60"/>
    <w:rsid w:val="00A93B8A"/>
    <w:rsid w:val="00A93CC6"/>
    <w:rsid w:val="00A93D81"/>
    <w:rsid w:val="00A979BB"/>
    <w:rsid w:val="00A97F04"/>
    <w:rsid w:val="00AA04ED"/>
    <w:rsid w:val="00AA1539"/>
    <w:rsid w:val="00AA25D3"/>
    <w:rsid w:val="00AA3F62"/>
    <w:rsid w:val="00AA48D2"/>
    <w:rsid w:val="00AA5D38"/>
    <w:rsid w:val="00AB038B"/>
    <w:rsid w:val="00AB1CEA"/>
    <w:rsid w:val="00AB270F"/>
    <w:rsid w:val="00AB2DAD"/>
    <w:rsid w:val="00AB341E"/>
    <w:rsid w:val="00AB3C92"/>
    <w:rsid w:val="00AB4E20"/>
    <w:rsid w:val="00AB5C9B"/>
    <w:rsid w:val="00AB725D"/>
    <w:rsid w:val="00AB79C0"/>
    <w:rsid w:val="00AB79F9"/>
    <w:rsid w:val="00AC0187"/>
    <w:rsid w:val="00AC021A"/>
    <w:rsid w:val="00AC18F4"/>
    <w:rsid w:val="00AC1970"/>
    <w:rsid w:val="00AC1AFB"/>
    <w:rsid w:val="00AC1B0F"/>
    <w:rsid w:val="00AC2FD0"/>
    <w:rsid w:val="00AC3280"/>
    <w:rsid w:val="00AC38A0"/>
    <w:rsid w:val="00AC3901"/>
    <w:rsid w:val="00AC3E71"/>
    <w:rsid w:val="00AC587E"/>
    <w:rsid w:val="00AC733C"/>
    <w:rsid w:val="00AC7B86"/>
    <w:rsid w:val="00AC7CD2"/>
    <w:rsid w:val="00AD0207"/>
    <w:rsid w:val="00AD06E6"/>
    <w:rsid w:val="00AD3170"/>
    <w:rsid w:val="00AD6CB9"/>
    <w:rsid w:val="00AD7B11"/>
    <w:rsid w:val="00AD7CBA"/>
    <w:rsid w:val="00AE042F"/>
    <w:rsid w:val="00AE07BD"/>
    <w:rsid w:val="00AE2222"/>
    <w:rsid w:val="00AE300C"/>
    <w:rsid w:val="00AE50A3"/>
    <w:rsid w:val="00AE5729"/>
    <w:rsid w:val="00AE5AAB"/>
    <w:rsid w:val="00AE5ED2"/>
    <w:rsid w:val="00AE6B1B"/>
    <w:rsid w:val="00AE721E"/>
    <w:rsid w:val="00AE77EE"/>
    <w:rsid w:val="00AF0400"/>
    <w:rsid w:val="00AF28B5"/>
    <w:rsid w:val="00AF3595"/>
    <w:rsid w:val="00AF4DD1"/>
    <w:rsid w:val="00AF59F5"/>
    <w:rsid w:val="00AF5D32"/>
    <w:rsid w:val="00AF7471"/>
    <w:rsid w:val="00AF76CE"/>
    <w:rsid w:val="00AF7A65"/>
    <w:rsid w:val="00B017A8"/>
    <w:rsid w:val="00B02ED6"/>
    <w:rsid w:val="00B050B9"/>
    <w:rsid w:val="00B06160"/>
    <w:rsid w:val="00B0678B"/>
    <w:rsid w:val="00B06F02"/>
    <w:rsid w:val="00B101D6"/>
    <w:rsid w:val="00B10443"/>
    <w:rsid w:val="00B10643"/>
    <w:rsid w:val="00B10747"/>
    <w:rsid w:val="00B123E9"/>
    <w:rsid w:val="00B12800"/>
    <w:rsid w:val="00B12A5F"/>
    <w:rsid w:val="00B12AF4"/>
    <w:rsid w:val="00B1417A"/>
    <w:rsid w:val="00B14E2F"/>
    <w:rsid w:val="00B16560"/>
    <w:rsid w:val="00B175DE"/>
    <w:rsid w:val="00B20472"/>
    <w:rsid w:val="00B2128F"/>
    <w:rsid w:val="00B2140F"/>
    <w:rsid w:val="00B22D55"/>
    <w:rsid w:val="00B23376"/>
    <w:rsid w:val="00B24166"/>
    <w:rsid w:val="00B25563"/>
    <w:rsid w:val="00B25B70"/>
    <w:rsid w:val="00B260D4"/>
    <w:rsid w:val="00B265AD"/>
    <w:rsid w:val="00B2688E"/>
    <w:rsid w:val="00B272BE"/>
    <w:rsid w:val="00B2795D"/>
    <w:rsid w:val="00B27E76"/>
    <w:rsid w:val="00B301B7"/>
    <w:rsid w:val="00B30FB1"/>
    <w:rsid w:val="00B31086"/>
    <w:rsid w:val="00B31286"/>
    <w:rsid w:val="00B32691"/>
    <w:rsid w:val="00B328EA"/>
    <w:rsid w:val="00B32970"/>
    <w:rsid w:val="00B32EB1"/>
    <w:rsid w:val="00B3386C"/>
    <w:rsid w:val="00B338C9"/>
    <w:rsid w:val="00B33C5F"/>
    <w:rsid w:val="00B33FB0"/>
    <w:rsid w:val="00B34D1D"/>
    <w:rsid w:val="00B35162"/>
    <w:rsid w:val="00B35A95"/>
    <w:rsid w:val="00B35AF8"/>
    <w:rsid w:val="00B35DE2"/>
    <w:rsid w:val="00B41544"/>
    <w:rsid w:val="00B41618"/>
    <w:rsid w:val="00B41D1C"/>
    <w:rsid w:val="00B42A7F"/>
    <w:rsid w:val="00B432BE"/>
    <w:rsid w:val="00B44649"/>
    <w:rsid w:val="00B448E7"/>
    <w:rsid w:val="00B4560A"/>
    <w:rsid w:val="00B45B9E"/>
    <w:rsid w:val="00B46751"/>
    <w:rsid w:val="00B50102"/>
    <w:rsid w:val="00B50782"/>
    <w:rsid w:val="00B52CB0"/>
    <w:rsid w:val="00B5479B"/>
    <w:rsid w:val="00B54967"/>
    <w:rsid w:val="00B55354"/>
    <w:rsid w:val="00B55C42"/>
    <w:rsid w:val="00B55E68"/>
    <w:rsid w:val="00B56541"/>
    <w:rsid w:val="00B6006A"/>
    <w:rsid w:val="00B61884"/>
    <w:rsid w:val="00B6202A"/>
    <w:rsid w:val="00B62100"/>
    <w:rsid w:val="00B6210E"/>
    <w:rsid w:val="00B63002"/>
    <w:rsid w:val="00B63891"/>
    <w:rsid w:val="00B64053"/>
    <w:rsid w:val="00B65258"/>
    <w:rsid w:val="00B65829"/>
    <w:rsid w:val="00B65EBE"/>
    <w:rsid w:val="00B667E1"/>
    <w:rsid w:val="00B66C56"/>
    <w:rsid w:val="00B66F38"/>
    <w:rsid w:val="00B6726A"/>
    <w:rsid w:val="00B67A9D"/>
    <w:rsid w:val="00B722F3"/>
    <w:rsid w:val="00B72320"/>
    <w:rsid w:val="00B72476"/>
    <w:rsid w:val="00B74266"/>
    <w:rsid w:val="00B74F8F"/>
    <w:rsid w:val="00B763D3"/>
    <w:rsid w:val="00B76CB4"/>
    <w:rsid w:val="00B76CD0"/>
    <w:rsid w:val="00B77061"/>
    <w:rsid w:val="00B7770B"/>
    <w:rsid w:val="00B77EBB"/>
    <w:rsid w:val="00B806E1"/>
    <w:rsid w:val="00B809DE"/>
    <w:rsid w:val="00B80B1A"/>
    <w:rsid w:val="00B80B6B"/>
    <w:rsid w:val="00B80E1E"/>
    <w:rsid w:val="00B81729"/>
    <w:rsid w:val="00B81A4C"/>
    <w:rsid w:val="00B8208E"/>
    <w:rsid w:val="00B821DF"/>
    <w:rsid w:val="00B82312"/>
    <w:rsid w:val="00B826D1"/>
    <w:rsid w:val="00B83931"/>
    <w:rsid w:val="00B83F4C"/>
    <w:rsid w:val="00B84808"/>
    <w:rsid w:val="00B84BEC"/>
    <w:rsid w:val="00B911A6"/>
    <w:rsid w:val="00B91421"/>
    <w:rsid w:val="00B92D13"/>
    <w:rsid w:val="00B92DD1"/>
    <w:rsid w:val="00B93CF2"/>
    <w:rsid w:val="00B94079"/>
    <w:rsid w:val="00B94292"/>
    <w:rsid w:val="00B945E8"/>
    <w:rsid w:val="00B96826"/>
    <w:rsid w:val="00B96A2A"/>
    <w:rsid w:val="00B977D1"/>
    <w:rsid w:val="00B9789D"/>
    <w:rsid w:val="00BA0B50"/>
    <w:rsid w:val="00BA1225"/>
    <w:rsid w:val="00BA1283"/>
    <w:rsid w:val="00BA1EBA"/>
    <w:rsid w:val="00BA2369"/>
    <w:rsid w:val="00BA407E"/>
    <w:rsid w:val="00BA435A"/>
    <w:rsid w:val="00BA5D21"/>
    <w:rsid w:val="00BA7166"/>
    <w:rsid w:val="00BA78CF"/>
    <w:rsid w:val="00BB0466"/>
    <w:rsid w:val="00BB09DA"/>
    <w:rsid w:val="00BB0EB8"/>
    <w:rsid w:val="00BB10AF"/>
    <w:rsid w:val="00BB2096"/>
    <w:rsid w:val="00BB22EB"/>
    <w:rsid w:val="00BB26FB"/>
    <w:rsid w:val="00BB3706"/>
    <w:rsid w:val="00BB3BEE"/>
    <w:rsid w:val="00BB3C33"/>
    <w:rsid w:val="00BB44BE"/>
    <w:rsid w:val="00BB4925"/>
    <w:rsid w:val="00BB5901"/>
    <w:rsid w:val="00BB5CB9"/>
    <w:rsid w:val="00BB6432"/>
    <w:rsid w:val="00BB74BB"/>
    <w:rsid w:val="00BC0D32"/>
    <w:rsid w:val="00BC145E"/>
    <w:rsid w:val="00BC1A2A"/>
    <w:rsid w:val="00BC1BD4"/>
    <w:rsid w:val="00BC1CC0"/>
    <w:rsid w:val="00BC1FA5"/>
    <w:rsid w:val="00BC24A8"/>
    <w:rsid w:val="00BC24F9"/>
    <w:rsid w:val="00BC3F97"/>
    <w:rsid w:val="00BC5C10"/>
    <w:rsid w:val="00BC70A5"/>
    <w:rsid w:val="00BC70F5"/>
    <w:rsid w:val="00BC7EC0"/>
    <w:rsid w:val="00BD0175"/>
    <w:rsid w:val="00BD0540"/>
    <w:rsid w:val="00BD0EA9"/>
    <w:rsid w:val="00BD144A"/>
    <w:rsid w:val="00BD273F"/>
    <w:rsid w:val="00BD2B99"/>
    <w:rsid w:val="00BD2BAB"/>
    <w:rsid w:val="00BD2C9E"/>
    <w:rsid w:val="00BD2F85"/>
    <w:rsid w:val="00BD386B"/>
    <w:rsid w:val="00BD39D8"/>
    <w:rsid w:val="00BD4C52"/>
    <w:rsid w:val="00BD533D"/>
    <w:rsid w:val="00BD6550"/>
    <w:rsid w:val="00BD702A"/>
    <w:rsid w:val="00BE0491"/>
    <w:rsid w:val="00BE0510"/>
    <w:rsid w:val="00BE0807"/>
    <w:rsid w:val="00BE0E68"/>
    <w:rsid w:val="00BE1275"/>
    <w:rsid w:val="00BE12F8"/>
    <w:rsid w:val="00BE1B12"/>
    <w:rsid w:val="00BE24EE"/>
    <w:rsid w:val="00BE2731"/>
    <w:rsid w:val="00BE4502"/>
    <w:rsid w:val="00BE5CDA"/>
    <w:rsid w:val="00BE6284"/>
    <w:rsid w:val="00BE6671"/>
    <w:rsid w:val="00BF08B4"/>
    <w:rsid w:val="00BF0C9F"/>
    <w:rsid w:val="00BF1A47"/>
    <w:rsid w:val="00BF250F"/>
    <w:rsid w:val="00BF2B29"/>
    <w:rsid w:val="00BF2B70"/>
    <w:rsid w:val="00BF2CAB"/>
    <w:rsid w:val="00BF4F81"/>
    <w:rsid w:val="00BF59BE"/>
    <w:rsid w:val="00BF73A2"/>
    <w:rsid w:val="00BF784C"/>
    <w:rsid w:val="00BF7881"/>
    <w:rsid w:val="00BF7C2C"/>
    <w:rsid w:val="00C00559"/>
    <w:rsid w:val="00C00713"/>
    <w:rsid w:val="00C01138"/>
    <w:rsid w:val="00C01968"/>
    <w:rsid w:val="00C022F2"/>
    <w:rsid w:val="00C02316"/>
    <w:rsid w:val="00C029E2"/>
    <w:rsid w:val="00C02CDE"/>
    <w:rsid w:val="00C02E63"/>
    <w:rsid w:val="00C03C5D"/>
    <w:rsid w:val="00C04200"/>
    <w:rsid w:val="00C0448E"/>
    <w:rsid w:val="00C04A95"/>
    <w:rsid w:val="00C04BC8"/>
    <w:rsid w:val="00C04D0B"/>
    <w:rsid w:val="00C0515D"/>
    <w:rsid w:val="00C05183"/>
    <w:rsid w:val="00C05933"/>
    <w:rsid w:val="00C0693A"/>
    <w:rsid w:val="00C074D6"/>
    <w:rsid w:val="00C07E68"/>
    <w:rsid w:val="00C10FE0"/>
    <w:rsid w:val="00C11B21"/>
    <w:rsid w:val="00C11F70"/>
    <w:rsid w:val="00C122D8"/>
    <w:rsid w:val="00C15C63"/>
    <w:rsid w:val="00C16FEA"/>
    <w:rsid w:val="00C17178"/>
    <w:rsid w:val="00C17647"/>
    <w:rsid w:val="00C2028B"/>
    <w:rsid w:val="00C21DD9"/>
    <w:rsid w:val="00C21FD7"/>
    <w:rsid w:val="00C221FC"/>
    <w:rsid w:val="00C2422C"/>
    <w:rsid w:val="00C24FAE"/>
    <w:rsid w:val="00C251E3"/>
    <w:rsid w:val="00C260F4"/>
    <w:rsid w:val="00C273C7"/>
    <w:rsid w:val="00C32995"/>
    <w:rsid w:val="00C330FB"/>
    <w:rsid w:val="00C33ADB"/>
    <w:rsid w:val="00C344E1"/>
    <w:rsid w:val="00C35364"/>
    <w:rsid w:val="00C3626E"/>
    <w:rsid w:val="00C36479"/>
    <w:rsid w:val="00C37CDB"/>
    <w:rsid w:val="00C41224"/>
    <w:rsid w:val="00C4124F"/>
    <w:rsid w:val="00C41C65"/>
    <w:rsid w:val="00C42A7F"/>
    <w:rsid w:val="00C430B3"/>
    <w:rsid w:val="00C4326A"/>
    <w:rsid w:val="00C4575E"/>
    <w:rsid w:val="00C45C51"/>
    <w:rsid w:val="00C4673C"/>
    <w:rsid w:val="00C4708F"/>
    <w:rsid w:val="00C47595"/>
    <w:rsid w:val="00C47D16"/>
    <w:rsid w:val="00C47EBC"/>
    <w:rsid w:val="00C50AE6"/>
    <w:rsid w:val="00C5232F"/>
    <w:rsid w:val="00C52678"/>
    <w:rsid w:val="00C526A3"/>
    <w:rsid w:val="00C52806"/>
    <w:rsid w:val="00C528BD"/>
    <w:rsid w:val="00C53814"/>
    <w:rsid w:val="00C54466"/>
    <w:rsid w:val="00C54719"/>
    <w:rsid w:val="00C55294"/>
    <w:rsid w:val="00C5574B"/>
    <w:rsid w:val="00C56597"/>
    <w:rsid w:val="00C627F6"/>
    <w:rsid w:val="00C62EA2"/>
    <w:rsid w:val="00C63121"/>
    <w:rsid w:val="00C640EB"/>
    <w:rsid w:val="00C64169"/>
    <w:rsid w:val="00C64E57"/>
    <w:rsid w:val="00C65781"/>
    <w:rsid w:val="00C65E68"/>
    <w:rsid w:val="00C6689A"/>
    <w:rsid w:val="00C66AB5"/>
    <w:rsid w:val="00C67190"/>
    <w:rsid w:val="00C70501"/>
    <w:rsid w:val="00C71BFC"/>
    <w:rsid w:val="00C724EA"/>
    <w:rsid w:val="00C737A9"/>
    <w:rsid w:val="00C73ACC"/>
    <w:rsid w:val="00C75932"/>
    <w:rsid w:val="00C762B7"/>
    <w:rsid w:val="00C77904"/>
    <w:rsid w:val="00C77961"/>
    <w:rsid w:val="00C77A22"/>
    <w:rsid w:val="00C80E49"/>
    <w:rsid w:val="00C8211D"/>
    <w:rsid w:val="00C82185"/>
    <w:rsid w:val="00C8226B"/>
    <w:rsid w:val="00C82B32"/>
    <w:rsid w:val="00C8300B"/>
    <w:rsid w:val="00C831CC"/>
    <w:rsid w:val="00C83203"/>
    <w:rsid w:val="00C83455"/>
    <w:rsid w:val="00C83D31"/>
    <w:rsid w:val="00C846D8"/>
    <w:rsid w:val="00C84AF6"/>
    <w:rsid w:val="00C8612B"/>
    <w:rsid w:val="00C863BC"/>
    <w:rsid w:val="00C90949"/>
    <w:rsid w:val="00C916C2"/>
    <w:rsid w:val="00C91938"/>
    <w:rsid w:val="00C930FF"/>
    <w:rsid w:val="00C93744"/>
    <w:rsid w:val="00C94DF3"/>
    <w:rsid w:val="00C95ADF"/>
    <w:rsid w:val="00C95C46"/>
    <w:rsid w:val="00C95DE3"/>
    <w:rsid w:val="00C95FFC"/>
    <w:rsid w:val="00C961D4"/>
    <w:rsid w:val="00C961DD"/>
    <w:rsid w:val="00C96212"/>
    <w:rsid w:val="00C96609"/>
    <w:rsid w:val="00C9749D"/>
    <w:rsid w:val="00CA0443"/>
    <w:rsid w:val="00CA0967"/>
    <w:rsid w:val="00CA0C82"/>
    <w:rsid w:val="00CA1537"/>
    <w:rsid w:val="00CA1905"/>
    <w:rsid w:val="00CA1EC0"/>
    <w:rsid w:val="00CA2638"/>
    <w:rsid w:val="00CA2684"/>
    <w:rsid w:val="00CA2BF0"/>
    <w:rsid w:val="00CA325C"/>
    <w:rsid w:val="00CA483C"/>
    <w:rsid w:val="00CA4CF7"/>
    <w:rsid w:val="00CA56A5"/>
    <w:rsid w:val="00CA6454"/>
    <w:rsid w:val="00CA6865"/>
    <w:rsid w:val="00CA7B6C"/>
    <w:rsid w:val="00CB182B"/>
    <w:rsid w:val="00CB26C2"/>
    <w:rsid w:val="00CB3CF0"/>
    <w:rsid w:val="00CB3D46"/>
    <w:rsid w:val="00CB3E20"/>
    <w:rsid w:val="00CB543F"/>
    <w:rsid w:val="00CB577A"/>
    <w:rsid w:val="00CB5791"/>
    <w:rsid w:val="00CB6A5A"/>
    <w:rsid w:val="00CB6CBB"/>
    <w:rsid w:val="00CB722C"/>
    <w:rsid w:val="00CB7362"/>
    <w:rsid w:val="00CB7636"/>
    <w:rsid w:val="00CB766E"/>
    <w:rsid w:val="00CB7B9A"/>
    <w:rsid w:val="00CC0067"/>
    <w:rsid w:val="00CC19EA"/>
    <w:rsid w:val="00CC1EBE"/>
    <w:rsid w:val="00CC2B58"/>
    <w:rsid w:val="00CC390C"/>
    <w:rsid w:val="00CC5128"/>
    <w:rsid w:val="00CC66A9"/>
    <w:rsid w:val="00CC6ED5"/>
    <w:rsid w:val="00CC7225"/>
    <w:rsid w:val="00CD0414"/>
    <w:rsid w:val="00CD07DB"/>
    <w:rsid w:val="00CD0C4F"/>
    <w:rsid w:val="00CD0ED8"/>
    <w:rsid w:val="00CD12D2"/>
    <w:rsid w:val="00CD1866"/>
    <w:rsid w:val="00CD24D9"/>
    <w:rsid w:val="00CD469B"/>
    <w:rsid w:val="00CD6440"/>
    <w:rsid w:val="00CD6B8A"/>
    <w:rsid w:val="00CD78E6"/>
    <w:rsid w:val="00CD7DB7"/>
    <w:rsid w:val="00CD7F59"/>
    <w:rsid w:val="00CE19B6"/>
    <w:rsid w:val="00CE2035"/>
    <w:rsid w:val="00CE2153"/>
    <w:rsid w:val="00CE29AB"/>
    <w:rsid w:val="00CE4682"/>
    <w:rsid w:val="00CE4C03"/>
    <w:rsid w:val="00CE5F66"/>
    <w:rsid w:val="00CE6C04"/>
    <w:rsid w:val="00CE6D01"/>
    <w:rsid w:val="00CE7443"/>
    <w:rsid w:val="00CE7761"/>
    <w:rsid w:val="00CE7ECC"/>
    <w:rsid w:val="00CF0B54"/>
    <w:rsid w:val="00CF0F94"/>
    <w:rsid w:val="00CF1D00"/>
    <w:rsid w:val="00CF288A"/>
    <w:rsid w:val="00CF3365"/>
    <w:rsid w:val="00CF340A"/>
    <w:rsid w:val="00CF3906"/>
    <w:rsid w:val="00CF4314"/>
    <w:rsid w:val="00CF4AA0"/>
    <w:rsid w:val="00CF6E65"/>
    <w:rsid w:val="00CF6F81"/>
    <w:rsid w:val="00CF77F9"/>
    <w:rsid w:val="00CF7E64"/>
    <w:rsid w:val="00D00236"/>
    <w:rsid w:val="00D028E3"/>
    <w:rsid w:val="00D02A3F"/>
    <w:rsid w:val="00D02BD1"/>
    <w:rsid w:val="00D03255"/>
    <w:rsid w:val="00D0457A"/>
    <w:rsid w:val="00D049D5"/>
    <w:rsid w:val="00D05121"/>
    <w:rsid w:val="00D0521E"/>
    <w:rsid w:val="00D05C5F"/>
    <w:rsid w:val="00D05CD3"/>
    <w:rsid w:val="00D063D1"/>
    <w:rsid w:val="00D063D6"/>
    <w:rsid w:val="00D100A0"/>
    <w:rsid w:val="00D1094E"/>
    <w:rsid w:val="00D1195B"/>
    <w:rsid w:val="00D11E78"/>
    <w:rsid w:val="00D11FA9"/>
    <w:rsid w:val="00D12490"/>
    <w:rsid w:val="00D135C2"/>
    <w:rsid w:val="00D14593"/>
    <w:rsid w:val="00D14643"/>
    <w:rsid w:val="00D149DE"/>
    <w:rsid w:val="00D20F08"/>
    <w:rsid w:val="00D22EDA"/>
    <w:rsid w:val="00D22F9D"/>
    <w:rsid w:val="00D242CA"/>
    <w:rsid w:val="00D2442B"/>
    <w:rsid w:val="00D249F6"/>
    <w:rsid w:val="00D25119"/>
    <w:rsid w:val="00D253EA"/>
    <w:rsid w:val="00D255D3"/>
    <w:rsid w:val="00D2610A"/>
    <w:rsid w:val="00D2630B"/>
    <w:rsid w:val="00D27576"/>
    <w:rsid w:val="00D27D26"/>
    <w:rsid w:val="00D31DC1"/>
    <w:rsid w:val="00D321DF"/>
    <w:rsid w:val="00D324B8"/>
    <w:rsid w:val="00D3258E"/>
    <w:rsid w:val="00D32E24"/>
    <w:rsid w:val="00D34D01"/>
    <w:rsid w:val="00D35724"/>
    <w:rsid w:val="00D35E9C"/>
    <w:rsid w:val="00D36DD5"/>
    <w:rsid w:val="00D37025"/>
    <w:rsid w:val="00D374C7"/>
    <w:rsid w:val="00D37885"/>
    <w:rsid w:val="00D4110D"/>
    <w:rsid w:val="00D42144"/>
    <w:rsid w:val="00D422BC"/>
    <w:rsid w:val="00D434F8"/>
    <w:rsid w:val="00D434FD"/>
    <w:rsid w:val="00D44568"/>
    <w:rsid w:val="00D44C82"/>
    <w:rsid w:val="00D44D42"/>
    <w:rsid w:val="00D44FD5"/>
    <w:rsid w:val="00D45E00"/>
    <w:rsid w:val="00D50092"/>
    <w:rsid w:val="00D50BA1"/>
    <w:rsid w:val="00D5149A"/>
    <w:rsid w:val="00D5294D"/>
    <w:rsid w:val="00D52F4D"/>
    <w:rsid w:val="00D54304"/>
    <w:rsid w:val="00D546FE"/>
    <w:rsid w:val="00D552FF"/>
    <w:rsid w:val="00D562E5"/>
    <w:rsid w:val="00D565C2"/>
    <w:rsid w:val="00D573F7"/>
    <w:rsid w:val="00D579C3"/>
    <w:rsid w:val="00D57EC9"/>
    <w:rsid w:val="00D62625"/>
    <w:rsid w:val="00D62B93"/>
    <w:rsid w:val="00D6305D"/>
    <w:rsid w:val="00D6387D"/>
    <w:rsid w:val="00D66ABB"/>
    <w:rsid w:val="00D6768D"/>
    <w:rsid w:val="00D70536"/>
    <w:rsid w:val="00D70EF8"/>
    <w:rsid w:val="00D73771"/>
    <w:rsid w:val="00D74CE7"/>
    <w:rsid w:val="00D74EC6"/>
    <w:rsid w:val="00D75231"/>
    <w:rsid w:val="00D75A5B"/>
    <w:rsid w:val="00D75AEE"/>
    <w:rsid w:val="00D77DEC"/>
    <w:rsid w:val="00D8044E"/>
    <w:rsid w:val="00D8045D"/>
    <w:rsid w:val="00D81383"/>
    <w:rsid w:val="00D81A65"/>
    <w:rsid w:val="00D82034"/>
    <w:rsid w:val="00D8275B"/>
    <w:rsid w:val="00D83A48"/>
    <w:rsid w:val="00D83B2F"/>
    <w:rsid w:val="00D83E85"/>
    <w:rsid w:val="00D84078"/>
    <w:rsid w:val="00D84A2F"/>
    <w:rsid w:val="00D85915"/>
    <w:rsid w:val="00D85DE5"/>
    <w:rsid w:val="00D8712E"/>
    <w:rsid w:val="00D871DF"/>
    <w:rsid w:val="00D90897"/>
    <w:rsid w:val="00D918D4"/>
    <w:rsid w:val="00D92306"/>
    <w:rsid w:val="00D942F8"/>
    <w:rsid w:val="00D94A39"/>
    <w:rsid w:val="00D9524C"/>
    <w:rsid w:val="00D9561C"/>
    <w:rsid w:val="00D966E0"/>
    <w:rsid w:val="00D9741B"/>
    <w:rsid w:val="00D97E01"/>
    <w:rsid w:val="00D97E31"/>
    <w:rsid w:val="00D97EAC"/>
    <w:rsid w:val="00DA0598"/>
    <w:rsid w:val="00DA0638"/>
    <w:rsid w:val="00DA24CB"/>
    <w:rsid w:val="00DA24DB"/>
    <w:rsid w:val="00DA2CA7"/>
    <w:rsid w:val="00DA2F85"/>
    <w:rsid w:val="00DA3491"/>
    <w:rsid w:val="00DA3BB1"/>
    <w:rsid w:val="00DA3F25"/>
    <w:rsid w:val="00DA3FEF"/>
    <w:rsid w:val="00DA5018"/>
    <w:rsid w:val="00DA5CF1"/>
    <w:rsid w:val="00DA6483"/>
    <w:rsid w:val="00DA7DC3"/>
    <w:rsid w:val="00DB058F"/>
    <w:rsid w:val="00DB1541"/>
    <w:rsid w:val="00DB2AC8"/>
    <w:rsid w:val="00DB2B18"/>
    <w:rsid w:val="00DB2CA9"/>
    <w:rsid w:val="00DB3023"/>
    <w:rsid w:val="00DB3F69"/>
    <w:rsid w:val="00DB5619"/>
    <w:rsid w:val="00DB5BA0"/>
    <w:rsid w:val="00DB5BA3"/>
    <w:rsid w:val="00DB76F0"/>
    <w:rsid w:val="00DC0637"/>
    <w:rsid w:val="00DC0BA2"/>
    <w:rsid w:val="00DC12B5"/>
    <w:rsid w:val="00DC1556"/>
    <w:rsid w:val="00DC1C6C"/>
    <w:rsid w:val="00DC47AA"/>
    <w:rsid w:val="00DC6537"/>
    <w:rsid w:val="00DD0000"/>
    <w:rsid w:val="00DD0C4F"/>
    <w:rsid w:val="00DD15C9"/>
    <w:rsid w:val="00DD17BF"/>
    <w:rsid w:val="00DD192E"/>
    <w:rsid w:val="00DD1AD4"/>
    <w:rsid w:val="00DD2D30"/>
    <w:rsid w:val="00DD37F0"/>
    <w:rsid w:val="00DD3993"/>
    <w:rsid w:val="00DD4033"/>
    <w:rsid w:val="00DD4155"/>
    <w:rsid w:val="00DD468E"/>
    <w:rsid w:val="00DD4F2B"/>
    <w:rsid w:val="00DD51D2"/>
    <w:rsid w:val="00DD5EB5"/>
    <w:rsid w:val="00DD66BD"/>
    <w:rsid w:val="00DD7942"/>
    <w:rsid w:val="00DE245C"/>
    <w:rsid w:val="00DE27C4"/>
    <w:rsid w:val="00DE3327"/>
    <w:rsid w:val="00DE5B1C"/>
    <w:rsid w:val="00DE5FAA"/>
    <w:rsid w:val="00DE757E"/>
    <w:rsid w:val="00DF026B"/>
    <w:rsid w:val="00DF02C7"/>
    <w:rsid w:val="00DF0A9D"/>
    <w:rsid w:val="00DF1749"/>
    <w:rsid w:val="00DF216C"/>
    <w:rsid w:val="00DF24CD"/>
    <w:rsid w:val="00DF44E5"/>
    <w:rsid w:val="00DF4E64"/>
    <w:rsid w:val="00DF5A3A"/>
    <w:rsid w:val="00DF5BEA"/>
    <w:rsid w:val="00DF6048"/>
    <w:rsid w:val="00DF6133"/>
    <w:rsid w:val="00DF6632"/>
    <w:rsid w:val="00E0064B"/>
    <w:rsid w:val="00E01446"/>
    <w:rsid w:val="00E020D1"/>
    <w:rsid w:val="00E0256A"/>
    <w:rsid w:val="00E0297F"/>
    <w:rsid w:val="00E02BF5"/>
    <w:rsid w:val="00E03752"/>
    <w:rsid w:val="00E03B82"/>
    <w:rsid w:val="00E0405A"/>
    <w:rsid w:val="00E045D9"/>
    <w:rsid w:val="00E05DF2"/>
    <w:rsid w:val="00E06FC6"/>
    <w:rsid w:val="00E076C2"/>
    <w:rsid w:val="00E07E3D"/>
    <w:rsid w:val="00E105B7"/>
    <w:rsid w:val="00E11011"/>
    <w:rsid w:val="00E114A9"/>
    <w:rsid w:val="00E120BD"/>
    <w:rsid w:val="00E134DB"/>
    <w:rsid w:val="00E139F7"/>
    <w:rsid w:val="00E14D4B"/>
    <w:rsid w:val="00E16391"/>
    <w:rsid w:val="00E1699E"/>
    <w:rsid w:val="00E16DD8"/>
    <w:rsid w:val="00E170A2"/>
    <w:rsid w:val="00E170C2"/>
    <w:rsid w:val="00E20284"/>
    <w:rsid w:val="00E2096B"/>
    <w:rsid w:val="00E21607"/>
    <w:rsid w:val="00E2324B"/>
    <w:rsid w:val="00E237CF"/>
    <w:rsid w:val="00E24CE2"/>
    <w:rsid w:val="00E2505F"/>
    <w:rsid w:val="00E2525B"/>
    <w:rsid w:val="00E26B12"/>
    <w:rsid w:val="00E26D0F"/>
    <w:rsid w:val="00E274A8"/>
    <w:rsid w:val="00E312F4"/>
    <w:rsid w:val="00E31B8C"/>
    <w:rsid w:val="00E32416"/>
    <w:rsid w:val="00E32863"/>
    <w:rsid w:val="00E33829"/>
    <w:rsid w:val="00E35C2F"/>
    <w:rsid w:val="00E369B5"/>
    <w:rsid w:val="00E37749"/>
    <w:rsid w:val="00E3792E"/>
    <w:rsid w:val="00E404C6"/>
    <w:rsid w:val="00E404ED"/>
    <w:rsid w:val="00E414BA"/>
    <w:rsid w:val="00E42A79"/>
    <w:rsid w:val="00E42E8A"/>
    <w:rsid w:val="00E43814"/>
    <w:rsid w:val="00E44B39"/>
    <w:rsid w:val="00E45485"/>
    <w:rsid w:val="00E46D98"/>
    <w:rsid w:val="00E46E29"/>
    <w:rsid w:val="00E470EF"/>
    <w:rsid w:val="00E47437"/>
    <w:rsid w:val="00E47D82"/>
    <w:rsid w:val="00E51369"/>
    <w:rsid w:val="00E513DD"/>
    <w:rsid w:val="00E525A8"/>
    <w:rsid w:val="00E530E7"/>
    <w:rsid w:val="00E532A7"/>
    <w:rsid w:val="00E53ED1"/>
    <w:rsid w:val="00E548DC"/>
    <w:rsid w:val="00E55DD7"/>
    <w:rsid w:val="00E56ECF"/>
    <w:rsid w:val="00E57355"/>
    <w:rsid w:val="00E57C14"/>
    <w:rsid w:val="00E60D22"/>
    <w:rsid w:val="00E61589"/>
    <w:rsid w:val="00E6167F"/>
    <w:rsid w:val="00E62880"/>
    <w:rsid w:val="00E63990"/>
    <w:rsid w:val="00E649FD"/>
    <w:rsid w:val="00E64CAD"/>
    <w:rsid w:val="00E65B94"/>
    <w:rsid w:val="00E6630F"/>
    <w:rsid w:val="00E66360"/>
    <w:rsid w:val="00E666DB"/>
    <w:rsid w:val="00E667D0"/>
    <w:rsid w:val="00E66E84"/>
    <w:rsid w:val="00E66F1F"/>
    <w:rsid w:val="00E735FC"/>
    <w:rsid w:val="00E73734"/>
    <w:rsid w:val="00E745A0"/>
    <w:rsid w:val="00E74F22"/>
    <w:rsid w:val="00E758E8"/>
    <w:rsid w:val="00E7597F"/>
    <w:rsid w:val="00E75CCF"/>
    <w:rsid w:val="00E7679C"/>
    <w:rsid w:val="00E76BBE"/>
    <w:rsid w:val="00E76DD1"/>
    <w:rsid w:val="00E76E10"/>
    <w:rsid w:val="00E77C21"/>
    <w:rsid w:val="00E81511"/>
    <w:rsid w:val="00E82207"/>
    <w:rsid w:val="00E82B14"/>
    <w:rsid w:val="00E86F62"/>
    <w:rsid w:val="00E87F21"/>
    <w:rsid w:val="00E906BD"/>
    <w:rsid w:val="00E907CC"/>
    <w:rsid w:val="00E90D7A"/>
    <w:rsid w:val="00E93293"/>
    <w:rsid w:val="00E9349D"/>
    <w:rsid w:val="00E93E93"/>
    <w:rsid w:val="00E947E5"/>
    <w:rsid w:val="00E94A98"/>
    <w:rsid w:val="00E95732"/>
    <w:rsid w:val="00E95F89"/>
    <w:rsid w:val="00E96DB1"/>
    <w:rsid w:val="00E96DC4"/>
    <w:rsid w:val="00E97FB0"/>
    <w:rsid w:val="00EA0CBE"/>
    <w:rsid w:val="00EA0CC7"/>
    <w:rsid w:val="00EA1033"/>
    <w:rsid w:val="00EA1910"/>
    <w:rsid w:val="00EA2753"/>
    <w:rsid w:val="00EA3440"/>
    <w:rsid w:val="00EA4017"/>
    <w:rsid w:val="00EA41E2"/>
    <w:rsid w:val="00EA468A"/>
    <w:rsid w:val="00EA48E4"/>
    <w:rsid w:val="00EA4912"/>
    <w:rsid w:val="00EA541A"/>
    <w:rsid w:val="00EA5B86"/>
    <w:rsid w:val="00EA5C66"/>
    <w:rsid w:val="00EA64B1"/>
    <w:rsid w:val="00EA68D4"/>
    <w:rsid w:val="00EA7E3A"/>
    <w:rsid w:val="00EB0232"/>
    <w:rsid w:val="00EB0422"/>
    <w:rsid w:val="00EB0CB9"/>
    <w:rsid w:val="00EB0E78"/>
    <w:rsid w:val="00EB146A"/>
    <w:rsid w:val="00EB2288"/>
    <w:rsid w:val="00EB2604"/>
    <w:rsid w:val="00EB29A4"/>
    <w:rsid w:val="00EB2ACF"/>
    <w:rsid w:val="00EB2D3C"/>
    <w:rsid w:val="00EB413E"/>
    <w:rsid w:val="00EB4B33"/>
    <w:rsid w:val="00EB4BF5"/>
    <w:rsid w:val="00EB5583"/>
    <w:rsid w:val="00EB67F3"/>
    <w:rsid w:val="00EB7814"/>
    <w:rsid w:val="00EB7C69"/>
    <w:rsid w:val="00EC17E5"/>
    <w:rsid w:val="00EC24FA"/>
    <w:rsid w:val="00EC267F"/>
    <w:rsid w:val="00EC2D0A"/>
    <w:rsid w:val="00EC2D4D"/>
    <w:rsid w:val="00EC2DEA"/>
    <w:rsid w:val="00EC3904"/>
    <w:rsid w:val="00EC39BF"/>
    <w:rsid w:val="00EC3AC5"/>
    <w:rsid w:val="00EC3C39"/>
    <w:rsid w:val="00EC4649"/>
    <w:rsid w:val="00EC52D9"/>
    <w:rsid w:val="00EC54E3"/>
    <w:rsid w:val="00EC5B30"/>
    <w:rsid w:val="00EC613D"/>
    <w:rsid w:val="00EC7302"/>
    <w:rsid w:val="00EC7C8F"/>
    <w:rsid w:val="00ED2A5C"/>
    <w:rsid w:val="00ED471B"/>
    <w:rsid w:val="00ED4727"/>
    <w:rsid w:val="00ED48CA"/>
    <w:rsid w:val="00ED6157"/>
    <w:rsid w:val="00ED632B"/>
    <w:rsid w:val="00ED639B"/>
    <w:rsid w:val="00ED6EBE"/>
    <w:rsid w:val="00EE09DD"/>
    <w:rsid w:val="00EE0D25"/>
    <w:rsid w:val="00EE22D9"/>
    <w:rsid w:val="00EE2C9B"/>
    <w:rsid w:val="00EE39E3"/>
    <w:rsid w:val="00EE420D"/>
    <w:rsid w:val="00EE45FA"/>
    <w:rsid w:val="00EE4A43"/>
    <w:rsid w:val="00EE5F7D"/>
    <w:rsid w:val="00EE61A8"/>
    <w:rsid w:val="00EE640C"/>
    <w:rsid w:val="00EE663F"/>
    <w:rsid w:val="00EF0DF3"/>
    <w:rsid w:val="00EF15F3"/>
    <w:rsid w:val="00EF288A"/>
    <w:rsid w:val="00EF31C4"/>
    <w:rsid w:val="00EF365D"/>
    <w:rsid w:val="00EF3934"/>
    <w:rsid w:val="00EF5633"/>
    <w:rsid w:val="00EF6250"/>
    <w:rsid w:val="00EF6DD1"/>
    <w:rsid w:val="00EF6E5F"/>
    <w:rsid w:val="00F00177"/>
    <w:rsid w:val="00F00B31"/>
    <w:rsid w:val="00F00BFC"/>
    <w:rsid w:val="00F01155"/>
    <w:rsid w:val="00F01883"/>
    <w:rsid w:val="00F01A41"/>
    <w:rsid w:val="00F02925"/>
    <w:rsid w:val="00F033A5"/>
    <w:rsid w:val="00F03ACC"/>
    <w:rsid w:val="00F062BC"/>
    <w:rsid w:val="00F1058E"/>
    <w:rsid w:val="00F106CB"/>
    <w:rsid w:val="00F111C3"/>
    <w:rsid w:val="00F1217C"/>
    <w:rsid w:val="00F127AF"/>
    <w:rsid w:val="00F127DF"/>
    <w:rsid w:val="00F138F0"/>
    <w:rsid w:val="00F13E42"/>
    <w:rsid w:val="00F14047"/>
    <w:rsid w:val="00F1410C"/>
    <w:rsid w:val="00F14691"/>
    <w:rsid w:val="00F14A5C"/>
    <w:rsid w:val="00F1503C"/>
    <w:rsid w:val="00F15676"/>
    <w:rsid w:val="00F15B20"/>
    <w:rsid w:val="00F1676A"/>
    <w:rsid w:val="00F16803"/>
    <w:rsid w:val="00F16AC2"/>
    <w:rsid w:val="00F16D49"/>
    <w:rsid w:val="00F178D0"/>
    <w:rsid w:val="00F17B34"/>
    <w:rsid w:val="00F17C24"/>
    <w:rsid w:val="00F17D67"/>
    <w:rsid w:val="00F2140D"/>
    <w:rsid w:val="00F22769"/>
    <w:rsid w:val="00F22A89"/>
    <w:rsid w:val="00F23593"/>
    <w:rsid w:val="00F23818"/>
    <w:rsid w:val="00F239D3"/>
    <w:rsid w:val="00F244FF"/>
    <w:rsid w:val="00F247C9"/>
    <w:rsid w:val="00F2485B"/>
    <w:rsid w:val="00F2610A"/>
    <w:rsid w:val="00F306A0"/>
    <w:rsid w:val="00F3190F"/>
    <w:rsid w:val="00F32E4B"/>
    <w:rsid w:val="00F335BC"/>
    <w:rsid w:val="00F3450B"/>
    <w:rsid w:val="00F356C6"/>
    <w:rsid w:val="00F35BD0"/>
    <w:rsid w:val="00F3602C"/>
    <w:rsid w:val="00F36C32"/>
    <w:rsid w:val="00F372B9"/>
    <w:rsid w:val="00F378D8"/>
    <w:rsid w:val="00F37F3F"/>
    <w:rsid w:val="00F406D4"/>
    <w:rsid w:val="00F422BB"/>
    <w:rsid w:val="00F42C47"/>
    <w:rsid w:val="00F42EBF"/>
    <w:rsid w:val="00F43A9A"/>
    <w:rsid w:val="00F4405C"/>
    <w:rsid w:val="00F446CE"/>
    <w:rsid w:val="00F456C5"/>
    <w:rsid w:val="00F46EC1"/>
    <w:rsid w:val="00F47515"/>
    <w:rsid w:val="00F475A6"/>
    <w:rsid w:val="00F47BBC"/>
    <w:rsid w:val="00F50472"/>
    <w:rsid w:val="00F52575"/>
    <w:rsid w:val="00F535B2"/>
    <w:rsid w:val="00F537EA"/>
    <w:rsid w:val="00F54C83"/>
    <w:rsid w:val="00F56227"/>
    <w:rsid w:val="00F56C45"/>
    <w:rsid w:val="00F57243"/>
    <w:rsid w:val="00F57406"/>
    <w:rsid w:val="00F57516"/>
    <w:rsid w:val="00F5759B"/>
    <w:rsid w:val="00F576EB"/>
    <w:rsid w:val="00F61C31"/>
    <w:rsid w:val="00F61CDC"/>
    <w:rsid w:val="00F61D60"/>
    <w:rsid w:val="00F62C45"/>
    <w:rsid w:val="00F63152"/>
    <w:rsid w:val="00F63440"/>
    <w:rsid w:val="00F636BD"/>
    <w:rsid w:val="00F64B7E"/>
    <w:rsid w:val="00F6573A"/>
    <w:rsid w:val="00F65FEA"/>
    <w:rsid w:val="00F665C8"/>
    <w:rsid w:val="00F667A2"/>
    <w:rsid w:val="00F66BAA"/>
    <w:rsid w:val="00F674AA"/>
    <w:rsid w:val="00F67847"/>
    <w:rsid w:val="00F67DED"/>
    <w:rsid w:val="00F7024B"/>
    <w:rsid w:val="00F70DD2"/>
    <w:rsid w:val="00F70E47"/>
    <w:rsid w:val="00F72B98"/>
    <w:rsid w:val="00F72E04"/>
    <w:rsid w:val="00F72F8F"/>
    <w:rsid w:val="00F73819"/>
    <w:rsid w:val="00F73902"/>
    <w:rsid w:val="00F743AA"/>
    <w:rsid w:val="00F748A7"/>
    <w:rsid w:val="00F749E9"/>
    <w:rsid w:val="00F7761E"/>
    <w:rsid w:val="00F8067E"/>
    <w:rsid w:val="00F80754"/>
    <w:rsid w:val="00F813D4"/>
    <w:rsid w:val="00F82EAA"/>
    <w:rsid w:val="00F83194"/>
    <w:rsid w:val="00F8434F"/>
    <w:rsid w:val="00F845A3"/>
    <w:rsid w:val="00F85584"/>
    <w:rsid w:val="00F85AE5"/>
    <w:rsid w:val="00F85E68"/>
    <w:rsid w:val="00F86E5E"/>
    <w:rsid w:val="00F875DA"/>
    <w:rsid w:val="00F87BC3"/>
    <w:rsid w:val="00F901EE"/>
    <w:rsid w:val="00F9058F"/>
    <w:rsid w:val="00F9106E"/>
    <w:rsid w:val="00F91383"/>
    <w:rsid w:val="00F91594"/>
    <w:rsid w:val="00F92241"/>
    <w:rsid w:val="00F9241F"/>
    <w:rsid w:val="00F93309"/>
    <w:rsid w:val="00F93C04"/>
    <w:rsid w:val="00F94C96"/>
    <w:rsid w:val="00F95156"/>
    <w:rsid w:val="00F95B65"/>
    <w:rsid w:val="00F95C39"/>
    <w:rsid w:val="00F96F77"/>
    <w:rsid w:val="00F970CA"/>
    <w:rsid w:val="00FA10E9"/>
    <w:rsid w:val="00FA11C7"/>
    <w:rsid w:val="00FA1ADD"/>
    <w:rsid w:val="00FA4509"/>
    <w:rsid w:val="00FA46BF"/>
    <w:rsid w:val="00FA5091"/>
    <w:rsid w:val="00FA5389"/>
    <w:rsid w:val="00FA611F"/>
    <w:rsid w:val="00FA6301"/>
    <w:rsid w:val="00FA6582"/>
    <w:rsid w:val="00FA6643"/>
    <w:rsid w:val="00FA701E"/>
    <w:rsid w:val="00FA7113"/>
    <w:rsid w:val="00FA7964"/>
    <w:rsid w:val="00FB02BF"/>
    <w:rsid w:val="00FB098F"/>
    <w:rsid w:val="00FB1AF6"/>
    <w:rsid w:val="00FB3961"/>
    <w:rsid w:val="00FB41E1"/>
    <w:rsid w:val="00FB468D"/>
    <w:rsid w:val="00FB5496"/>
    <w:rsid w:val="00FB5F28"/>
    <w:rsid w:val="00FB69AB"/>
    <w:rsid w:val="00FB7B6E"/>
    <w:rsid w:val="00FB7EB7"/>
    <w:rsid w:val="00FC0D5B"/>
    <w:rsid w:val="00FC180E"/>
    <w:rsid w:val="00FC1A17"/>
    <w:rsid w:val="00FC367F"/>
    <w:rsid w:val="00FC3D17"/>
    <w:rsid w:val="00FC51F0"/>
    <w:rsid w:val="00FC534E"/>
    <w:rsid w:val="00FC5539"/>
    <w:rsid w:val="00FC6373"/>
    <w:rsid w:val="00FC6635"/>
    <w:rsid w:val="00FC68AA"/>
    <w:rsid w:val="00FC6BB6"/>
    <w:rsid w:val="00FC718F"/>
    <w:rsid w:val="00FC7314"/>
    <w:rsid w:val="00FC7EAC"/>
    <w:rsid w:val="00FD1244"/>
    <w:rsid w:val="00FD1F2D"/>
    <w:rsid w:val="00FD3761"/>
    <w:rsid w:val="00FD37FE"/>
    <w:rsid w:val="00FD3B46"/>
    <w:rsid w:val="00FD4730"/>
    <w:rsid w:val="00FD5146"/>
    <w:rsid w:val="00FD6204"/>
    <w:rsid w:val="00FD6690"/>
    <w:rsid w:val="00FD76D6"/>
    <w:rsid w:val="00FD77D7"/>
    <w:rsid w:val="00FD7C6E"/>
    <w:rsid w:val="00FE0AA8"/>
    <w:rsid w:val="00FE17B2"/>
    <w:rsid w:val="00FE344C"/>
    <w:rsid w:val="00FE38B9"/>
    <w:rsid w:val="00FE49D9"/>
    <w:rsid w:val="00FE51B0"/>
    <w:rsid w:val="00FE5470"/>
    <w:rsid w:val="00FE54AC"/>
    <w:rsid w:val="00FE5E4C"/>
    <w:rsid w:val="00FE60D8"/>
    <w:rsid w:val="00FE6EBF"/>
    <w:rsid w:val="00FF119E"/>
    <w:rsid w:val="00FF1C0E"/>
    <w:rsid w:val="00FF2569"/>
    <w:rsid w:val="00FF27BD"/>
    <w:rsid w:val="00FF4676"/>
    <w:rsid w:val="00FF4EF3"/>
    <w:rsid w:val="00FF638E"/>
    <w:rsid w:val="00FF67B6"/>
    <w:rsid w:val="00FF6BE6"/>
    <w:rsid w:val="00FF6DAB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ffc,#969696,#3cf,#6ff"/>
    </o:shapedefaults>
    <o:shapelayout v:ext="edit">
      <o:idmap v:ext="edit" data="1"/>
    </o:shapelayout>
  </w:shapeDefaults>
  <w:decimalSymbol w:val="."/>
  <w:listSeparator w:val=","/>
  <w15:docId w15:val="{9FF033C9-EF5E-4A86-BC2E-0E1E42E3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F02C7"/>
    <w:pPr>
      <w:widowControl w:val="0"/>
      <w:wordWrap w:val="0"/>
      <w:adjustRightInd w:val="0"/>
      <w:jc w:val="both"/>
      <w:textAlignment w:val="baseline"/>
    </w:pPr>
    <w:rPr>
      <w:rFonts w:ascii="맑은 고딕" w:eastAsia="맑은 고딕" w:hAnsi="맑은 고딕" w:cs="맑은 고딕"/>
    </w:rPr>
  </w:style>
  <w:style w:type="paragraph" w:styleId="1">
    <w:name w:val="heading 1"/>
    <w:basedOn w:val="a1"/>
    <w:next w:val="a1"/>
    <w:link w:val="1Char"/>
    <w:qFormat/>
    <w:rsid w:val="002D22C3"/>
    <w:pPr>
      <w:keepNext/>
      <w:numPr>
        <w:numId w:val="7"/>
      </w:numPr>
      <w:spacing w:before="240" w:after="240"/>
      <w:outlineLvl w:val="0"/>
    </w:pPr>
    <w:rPr>
      <w:rFonts w:hAnsi="Arial" w:cs="Times New Roman"/>
      <w:b/>
      <w:kern w:val="28"/>
      <w:sz w:val="24"/>
      <w:szCs w:val="24"/>
    </w:rPr>
  </w:style>
  <w:style w:type="paragraph" w:styleId="2">
    <w:name w:val="heading 2"/>
    <w:basedOn w:val="a1"/>
    <w:next w:val="a1"/>
    <w:link w:val="2Char"/>
    <w:autoRedefine/>
    <w:qFormat/>
    <w:rsid w:val="0072033B"/>
    <w:pPr>
      <w:keepNext/>
      <w:widowControl/>
      <w:numPr>
        <w:ilvl w:val="1"/>
        <w:numId w:val="7"/>
      </w:numPr>
      <w:wordWrap/>
      <w:adjustRightInd/>
      <w:spacing w:line="360" w:lineRule="auto"/>
      <w:textAlignment w:val="auto"/>
      <w:outlineLvl w:val="1"/>
    </w:pPr>
    <w:rPr>
      <w:b/>
      <w:sz w:val="22"/>
      <w:szCs w:val="24"/>
    </w:rPr>
  </w:style>
  <w:style w:type="paragraph" w:styleId="3">
    <w:name w:val="heading 3"/>
    <w:basedOn w:val="a1"/>
    <w:next w:val="a1"/>
    <w:autoRedefine/>
    <w:qFormat/>
    <w:rsid w:val="00D36DD5"/>
    <w:pPr>
      <w:keepNext/>
      <w:numPr>
        <w:ilvl w:val="2"/>
        <w:numId w:val="7"/>
      </w:numPr>
      <w:autoSpaceDE w:val="0"/>
      <w:autoSpaceDN w:val="0"/>
      <w:adjustRightInd/>
      <w:spacing w:line="360" w:lineRule="auto"/>
      <w:jc w:val="left"/>
      <w:textAlignment w:val="auto"/>
      <w:outlineLvl w:val="2"/>
    </w:pPr>
    <w:rPr>
      <w:b/>
      <w:sz w:val="22"/>
    </w:rPr>
  </w:style>
  <w:style w:type="paragraph" w:styleId="4">
    <w:name w:val="heading 4"/>
    <w:basedOn w:val="a1"/>
    <w:next w:val="a1"/>
    <w:link w:val="4Char"/>
    <w:autoRedefine/>
    <w:qFormat/>
    <w:rsid w:val="008D1835"/>
    <w:pPr>
      <w:keepNext/>
      <w:numPr>
        <w:ilvl w:val="3"/>
        <w:numId w:val="7"/>
      </w:numPr>
      <w:tabs>
        <w:tab w:val="left" w:pos="992"/>
      </w:tabs>
      <w:spacing w:line="360" w:lineRule="auto"/>
      <w:outlineLvl w:val="3"/>
    </w:pPr>
    <w:rPr>
      <w:b/>
      <w:sz w:val="22"/>
    </w:rPr>
  </w:style>
  <w:style w:type="paragraph" w:styleId="5">
    <w:name w:val="heading 5"/>
    <w:basedOn w:val="a1"/>
    <w:next w:val="a1"/>
    <w:link w:val="5Char"/>
    <w:qFormat/>
    <w:rsid w:val="00EB146A"/>
    <w:pPr>
      <w:keepNext/>
      <w:numPr>
        <w:ilvl w:val="4"/>
        <w:numId w:val="1"/>
      </w:numPr>
      <w:outlineLvl w:val="4"/>
    </w:pPr>
  </w:style>
  <w:style w:type="paragraph" w:styleId="6">
    <w:name w:val="heading 6"/>
    <w:basedOn w:val="a1"/>
    <w:next w:val="a1"/>
    <w:autoRedefine/>
    <w:qFormat/>
    <w:rsid w:val="00721D12"/>
    <w:pPr>
      <w:keepNext/>
      <w:numPr>
        <w:ilvl w:val="5"/>
        <w:numId w:val="7"/>
      </w:numPr>
      <w:spacing w:before="100" w:beforeAutospacing="1" w:after="120"/>
      <w:ind w:leftChars="100" w:left="200"/>
      <w:outlineLvl w:val="5"/>
    </w:pPr>
  </w:style>
  <w:style w:type="paragraph" w:styleId="7">
    <w:name w:val="heading 7"/>
    <w:basedOn w:val="a1"/>
    <w:next w:val="a1"/>
    <w:autoRedefine/>
    <w:qFormat/>
    <w:rsid w:val="00BD702A"/>
    <w:pPr>
      <w:keepNext/>
      <w:numPr>
        <w:numId w:val="8"/>
      </w:numPr>
      <w:spacing w:after="120"/>
      <w:outlineLvl w:val="6"/>
    </w:pPr>
  </w:style>
  <w:style w:type="paragraph" w:styleId="8">
    <w:name w:val="heading 8"/>
    <w:basedOn w:val="a1"/>
    <w:next w:val="a1"/>
    <w:autoRedefine/>
    <w:qFormat/>
    <w:rsid w:val="00BD702A"/>
    <w:pPr>
      <w:keepNext/>
      <w:numPr>
        <w:numId w:val="9"/>
      </w:numPr>
      <w:spacing w:after="120"/>
      <w:outlineLvl w:val="7"/>
    </w:pPr>
  </w:style>
  <w:style w:type="paragraph" w:styleId="9">
    <w:name w:val="heading 9"/>
    <w:basedOn w:val="a1"/>
    <w:autoRedefine/>
    <w:qFormat/>
    <w:rsid w:val="00DD4F2B"/>
    <w:pPr>
      <w:numPr>
        <w:ilvl w:val="8"/>
        <w:numId w:val="7"/>
      </w:numPr>
      <w:spacing w:after="12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link w:val="Char"/>
    <w:qFormat/>
    <w:rsid w:val="00AC1AFB"/>
    <w:pPr>
      <w:jc w:val="center"/>
    </w:pPr>
    <w:rPr>
      <w:b/>
    </w:rPr>
  </w:style>
  <w:style w:type="paragraph" w:styleId="a6">
    <w:name w:val="Balloon Text"/>
    <w:basedOn w:val="a1"/>
    <w:link w:val="Char0"/>
    <w:uiPriority w:val="99"/>
    <w:semiHidden/>
    <w:rsid w:val="006C35A1"/>
    <w:rPr>
      <w:rFonts w:ascii="Arial" w:eastAsia="돋움" w:hAnsi="Arial"/>
      <w:sz w:val="18"/>
      <w:szCs w:val="18"/>
    </w:rPr>
  </w:style>
  <w:style w:type="paragraph" w:styleId="10">
    <w:name w:val="toc 1"/>
    <w:basedOn w:val="a1"/>
    <w:next w:val="a1"/>
    <w:autoRedefine/>
    <w:uiPriority w:val="39"/>
    <w:qFormat/>
    <w:rsid w:val="00EB146A"/>
    <w:pPr>
      <w:tabs>
        <w:tab w:val="right" w:leader="dot" w:pos="9629"/>
      </w:tabs>
      <w:spacing w:before="120" w:after="120"/>
      <w:jc w:val="left"/>
    </w:pPr>
    <w:rPr>
      <w:b/>
      <w:bCs/>
      <w:caps/>
      <w:noProof/>
    </w:rPr>
  </w:style>
  <w:style w:type="paragraph" w:styleId="20">
    <w:name w:val="toc 2"/>
    <w:basedOn w:val="a1"/>
    <w:next w:val="a1"/>
    <w:autoRedefine/>
    <w:uiPriority w:val="39"/>
    <w:qFormat/>
    <w:rsid w:val="001658B1"/>
    <w:pPr>
      <w:tabs>
        <w:tab w:val="right" w:leader="dot" w:pos="9629"/>
      </w:tabs>
      <w:ind w:left="198"/>
      <w:jc w:val="left"/>
    </w:pPr>
    <w:rPr>
      <w:smallCaps/>
      <w:noProof/>
    </w:rPr>
  </w:style>
  <w:style w:type="paragraph" w:styleId="30">
    <w:name w:val="toc 3"/>
    <w:basedOn w:val="a1"/>
    <w:next w:val="a1"/>
    <w:autoRedefine/>
    <w:uiPriority w:val="39"/>
    <w:qFormat/>
    <w:rsid w:val="00797CF8"/>
    <w:pPr>
      <w:tabs>
        <w:tab w:val="right" w:leader="dot" w:pos="9629"/>
      </w:tabs>
      <w:ind w:leftChars="283" w:left="708" w:hangingChars="71" w:hanging="142"/>
      <w:jc w:val="left"/>
    </w:pPr>
    <w:rPr>
      <w:iCs/>
      <w:noProof/>
    </w:rPr>
  </w:style>
  <w:style w:type="paragraph" w:customStyle="1" w:styleId="11">
    <w:name w:val="첫장 1"/>
    <w:basedOn w:val="a1"/>
    <w:link w:val="1Char0"/>
    <w:rsid w:val="00AE07BD"/>
    <w:pPr>
      <w:jc w:val="center"/>
    </w:pPr>
    <w:rPr>
      <w:rFonts w:ascii="Times New Roman" w:hAnsi="Times New Roman"/>
      <w:sz w:val="88"/>
    </w:rPr>
  </w:style>
  <w:style w:type="character" w:customStyle="1" w:styleId="1Char0">
    <w:name w:val="첫장 1 Char"/>
    <w:link w:val="11"/>
    <w:rsid w:val="00AE07BD"/>
    <w:rPr>
      <w:rFonts w:eastAsia="굴림"/>
      <w:sz w:val="88"/>
      <w:lang w:val="en-US" w:eastAsia="ko-KR" w:bidi="ar-SA"/>
    </w:rPr>
  </w:style>
  <w:style w:type="paragraph" w:customStyle="1" w:styleId="21">
    <w:name w:val="첫장 2"/>
    <w:basedOn w:val="11"/>
    <w:autoRedefine/>
    <w:rsid w:val="00AE07BD"/>
    <w:rPr>
      <w:sz w:val="36"/>
    </w:rPr>
  </w:style>
  <w:style w:type="paragraph" w:customStyle="1" w:styleId="31">
    <w:name w:val="첫장 3"/>
    <w:basedOn w:val="a1"/>
    <w:link w:val="3Char"/>
    <w:autoRedefine/>
    <w:rsid w:val="00AE07BD"/>
    <w:pPr>
      <w:jc w:val="center"/>
    </w:pPr>
    <w:rPr>
      <w:rFonts w:ascii="Times New Roman" w:hAnsi="Times New Roman"/>
      <w:b/>
      <w:sz w:val="32"/>
    </w:rPr>
  </w:style>
  <w:style w:type="paragraph" w:customStyle="1" w:styleId="22">
    <w:name w:val="머리글 2"/>
    <w:basedOn w:val="12"/>
    <w:rsid w:val="001E1F6D"/>
    <w:pPr>
      <w:ind w:firstLineChars="40" w:firstLine="40"/>
      <w:jc w:val="both"/>
    </w:pPr>
    <w:rPr>
      <w:b w:val="0"/>
    </w:rPr>
  </w:style>
  <w:style w:type="paragraph" w:styleId="a7">
    <w:name w:val="header"/>
    <w:aliases w:val="header odd,header odd1,header odd2,header odd3,header odd4,header odd5,header odd6,header,header odd11,header odd21,header odd31,header odd41,header odd51,header odd61,THeader,Draft,Table header,도표(-),h"/>
    <w:basedOn w:val="a1"/>
    <w:link w:val="Char1"/>
    <w:rsid w:val="00B55354"/>
    <w:pPr>
      <w:tabs>
        <w:tab w:val="center" w:pos="4252"/>
        <w:tab w:val="right" w:pos="8504"/>
      </w:tabs>
      <w:snapToGrid w:val="0"/>
    </w:pPr>
  </w:style>
  <w:style w:type="paragraph" w:customStyle="1" w:styleId="12">
    <w:name w:val="머리글 1"/>
    <w:basedOn w:val="a1"/>
    <w:rsid w:val="001E1F6D"/>
    <w:pPr>
      <w:jc w:val="right"/>
    </w:pPr>
    <w:rPr>
      <w:b/>
    </w:rPr>
  </w:style>
  <w:style w:type="paragraph" w:customStyle="1" w:styleId="32">
    <w:name w:val="머리글 3"/>
    <w:basedOn w:val="22"/>
    <w:rsid w:val="001E1F6D"/>
    <w:pPr>
      <w:ind w:firstLineChars="0" w:firstLine="0"/>
      <w:jc w:val="center"/>
    </w:pPr>
  </w:style>
  <w:style w:type="paragraph" w:customStyle="1" w:styleId="a8">
    <w:name w:val="개요"/>
    <w:basedOn w:val="a1"/>
    <w:rsid w:val="001E1F6D"/>
    <w:pPr>
      <w:jc w:val="center"/>
    </w:pPr>
    <w:rPr>
      <w:sz w:val="40"/>
    </w:rPr>
  </w:style>
  <w:style w:type="paragraph" w:styleId="a9">
    <w:name w:val="footer"/>
    <w:basedOn w:val="a1"/>
    <w:link w:val="Char2"/>
    <w:autoRedefine/>
    <w:uiPriority w:val="99"/>
    <w:rsid w:val="00617E65"/>
    <w:pPr>
      <w:tabs>
        <w:tab w:val="center" w:pos="4252"/>
        <w:tab w:val="right" w:pos="8504"/>
      </w:tabs>
      <w:snapToGrid w:val="0"/>
    </w:pPr>
  </w:style>
  <w:style w:type="character" w:styleId="aa">
    <w:name w:val="Hyperlink"/>
    <w:uiPriority w:val="99"/>
    <w:rsid w:val="00E2525B"/>
    <w:rPr>
      <w:rFonts w:eastAsiaTheme="minorEastAsia"/>
      <w:color w:val="0000FF"/>
      <w:sz w:val="22"/>
      <w:u w:val="single"/>
    </w:rPr>
  </w:style>
  <w:style w:type="character" w:styleId="ab">
    <w:name w:val="page number"/>
    <w:rsid w:val="003A004D"/>
    <w:rPr>
      <w:rFonts w:eastAsia="굴림"/>
      <w:sz w:val="20"/>
    </w:rPr>
  </w:style>
  <w:style w:type="character" w:customStyle="1" w:styleId="3Char">
    <w:name w:val="첫장 3 Char"/>
    <w:link w:val="31"/>
    <w:rsid w:val="00FD77D7"/>
    <w:rPr>
      <w:rFonts w:eastAsia="굴림"/>
      <w:b/>
      <w:sz w:val="32"/>
      <w:lang w:val="en-US" w:eastAsia="ko-KR" w:bidi="ar-SA"/>
    </w:rPr>
  </w:style>
  <w:style w:type="paragraph" w:customStyle="1" w:styleId="t1">
    <w:name w:val="내용 t1"/>
    <w:basedOn w:val="a1"/>
    <w:link w:val="t1Char"/>
    <w:rsid w:val="00283109"/>
    <w:pPr>
      <w:numPr>
        <w:numId w:val="2"/>
      </w:numPr>
      <w:spacing w:before="120" w:after="120"/>
    </w:pPr>
    <w:rPr>
      <w:sz w:val="24"/>
    </w:rPr>
  </w:style>
  <w:style w:type="paragraph" w:customStyle="1" w:styleId="t2">
    <w:name w:val="내용 t2"/>
    <w:basedOn w:val="a1"/>
    <w:rsid w:val="00283109"/>
    <w:pPr>
      <w:numPr>
        <w:numId w:val="3"/>
      </w:numPr>
      <w:spacing w:before="120" w:after="120"/>
      <w:ind w:left="1135" w:hanging="284"/>
    </w:pPr>
    <w:rPr>
      <w:sz w:val="24"/>
    </w:rPr>
  </w:style>
  <w:style w:type="paragraph" w:customStyle="1" w:styleId="t3">
    <w:name w:val="내용 t3"/>
    <w:basedOn w:val="a1"/>
    <w:rsid w:val="00283109"/>
    <w:pPr>
      <w:numPr>
        <w:ilvl w:val="1"/>
        <w:numId w:val="2"/>
      </w:numPr>
      <w:spacing w:before="120" w:after="120"/>
    </w:pPr>
    <w:rPr>
      <w:sz w:val="22"/>
    </w:rPr>
  </w:style>
  <w:style w:type="character" w:customStyle="1" w:styleId="5Char">
    <w:name w:val="제목 5 Char"/>
    <w:link w:val="5"/>
    <w:rsid w:val="00EB146A"/>
    <w:rPr>
      <w:rFonts w:ascii="맑은 고딕" w:eastAsia="맑은 고딕" w:hAnsi="맑은 고딕" w:cs="맑은 고딕"/>
    </w:rPr>
  </w:style>
  <w:style w:type="paragraph" w:styleId="ac">
    <w:name w:val="Normal (Web)"/>
    <w:basedOn w:val="a1"/>
    <w:uiPriority w:val="99"/>
    <w:rsid w:val="00704ED2"/>
    <w:pPr>
      <w:widowControl/>
      <w:wordWrap/>
      <w:adjustRightInd/>
      <w:spacing w:before="100" w:beforeAutospacing="1" w:after="100" w:afterAutospacing="1"/>
      <w:jc w:val="left"/>
      <w:textAlignment w:val="auto"/>
    </w:pPr>
    <w:rPr>
      <w:rFonts w:cs="굴림"/>
      <w:sz w:val="24"/>
      <w:szCs w:val="24"/>
    </w:rPr>
  </w:style>
  <w:style w:type="character" w:customStyle="1" w:styleId="2Char">
    <w:name w:val="제목 2 Char"/>
    <w:link w:val="2"/>
    <w:rsid w:val="0072033B"/>
    <w:rPr>
      <w:rFonts w:ascii="맑은 고딕" w:eastAsia="맑은 고딕" w:hAnsi="맑은 고딕" w:cs="맑은 고딕"/>
      <w:b/>
      <w:sz w:val="22"/>
      <w:szCs w:val="24"/>
    </w:rPr>
  </w:style>
  <w:style w:type="character" w:customStyle="1" w:styleId="4Char">
    <w:name w:val="제목 4 Char"/>
    <w:link w:val="4"/>
    <w:rsid w:val="008D1835"/>
    <w:rPr>
      <w:rFonts w:ascii="맑은 고딕" w:eastAsia="맑은 고딕" w:hAnsi="맑은 고딕" w:cs="맑은 고딕"/>
      <w:b/>
      <w:sz w:val="22"/>
    </w:rPr>
  </w:style>
  <w:style w:type="character" w:customStyle="1" w:styleId="t1Char">
    <w:name w:val="내용 t1 Char"/>
    <w:link w:val="t1"/>
    <w:rsid w:val="00F17C24"/>
    <w:rPr>
      <w:rFonts w:ascii="맑은 고딕" w:eastAsia="맑은 고딕" w:hAnsi="맑은 고딕" w:cs="맑은 고딕"/>
      <w:sz w:val="24"/>
    </w:rPr>
  </w:style>
  <w:style w:type="paragraph" w:customStyle="1" w:styleId="ad">
    <w:name w:val="본문표준"/>
    <w:basedOn w:val="a1"/>
    <w:rsid w:val="00CF3906"/>
    <w:pPr>
      <w:adjustRightInd/>
      <w:ind w:left="450"/>
      <w:textAlignment w:val="auto"/>
    </w:pPr>
    <w:rPr>
      <w:rFonts w:ascii="Arial" w:eastAsia="바탕체" w:hAnsi="Arial"/>
      <w:kern w:val="2"/>
      <w:sz w:val="22"/>
    </w:rPr>
  </w:style>
  <w:style w:type="character" w:customStyle="1" w:styleId="1Char">
    <w:name w:val="제목 1 Char"/>
    <w:link w:val="1"/>
    <w:rsid w:val="002D22C3"/>
    <w:rPr>
      <w:rFonts w:ascii="맑은 고딕" w:eastAsia="맑은 고딕" w:hAnsi="Arial"/>
      <w:b/>
      <w:kern w:val="28"/>
      <w:sz w:val="24"/>
      <w:szCs w:val="24"/>
    </w:rPr>
  </w:style>
  <w:style w:type="paragraph" w:customStyle="1" w:styleId="ae">
    <w:name w:val="표.머리"/>
    <w:basedOn w:val="a1"/>
    <w:rsid w:val="005F6263"/>
    <w:pPr>
      <w:autoSpaceDE w:val="0"/>
      <w:autoSpaceDN w:val="0"/>
      <w:adjustRightInd/>
      <w:spacing w:line="240" w:lineRule="atLeast"/>
      <w:jc w:val="center"/>
      <w:textAlignment w:val="auto"/>
    </w:pPr>
    <w:rPr>
      <w:rFonts w:ascii="바탕체" w:hAnsi="바탕체" w:cs="바탕"/>
      <w:b/>
      <w:bCs/>
      <w:kern w:val="2"/>
    </w:rPr>
  </w:style>
  <w:style w:type="paragraph" w:customStyle="1" w:styleId="23">
    <w:name w:val="2.문서 제목"/>
    <w:basedOn w:val="a1"/>
    <w:rsid w:val="005F6263"/>
    <w:pPr>
      <w:pBdr>
        <w:bottom w:val="single" w:sz="24" w:space="1" w:color="auto"/>
      </w:pBdr>
      <w:autoSpaceDE w:val="0"/>
      <w:autoSpaceDN w:val="0"/>
      <w:adjustRightInd/>
      <w:jc w:val="right"/>
      <w:textAlignment w:val="auto"/>
    </w:pPr>
    <w:rPr>
      <w:rFonts w:ascii="바탕체" w:hAnsi="바탕체" w:cs="바탕"/>
      <w:b/>
      <w:bCs/>
      <w:kern w:val="2"/>
      <w:sz w:val="40"/>
    </w:rPr>
  </w:style>
  <w:style w:type="paragraph" w:customStyle="1" w:styleId="33">
    <w:name w:val="3.문서번호/버전/일자"/>
    <w:basedOn w:val="a1"/>
    <w:rsid w:val="005F6263"/>
    <w:pPr>
      <w:autoSpaceDE w:val="0"/>
      <w:autoSpaceDN w:val="0"/>
      <w:adjustRightInd/>
      <w:jc w:val="right"/>
      <w:textAlignment w:val="auto"/>
    </w:pPr>
    <w:rPr>
      <w:rFonts w:ascii="바탕" w:cs="바탕"/>
      <w:b/>
      <w:bCs/>
      <w:kern w:val="2"/>
      <w:sz w:val="28"/>
    </w:rPr>
  </w:style>
  <w:style w:type="paragraph" w:customStyle="1" w:styleId="40">
    <w:name w:val="4.개정이력"/>
    <w:basedOn w:val="a1"/>
    <w:rsid w:val="005F6263"/>
    <w:pPr>
      <w:spacing w:line="240" w:lineRule="atLeast"/>
    </w:pPr>
    <w:rPr>
      <w:rFonts w:ascii="바탕체" w:hAnsi="바탕체" w:cs="바탕"/>
      <w:b/>
      <w:bCs/>
      <w:noProof/>
      <w:sz w:val="26"/>
    </w:rPr>
  </w:style>
  <w:style w:type="table" w:styleId="af">
    <w:name w:val="Table Grid"/>
    <w:basedOn w:val="a3"/>
    <w:rsid w:val="005F6263"/>
    <w:pPr>
      <w:widowControl w:val="0"/>
      <w:wordWrap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a1"/>
    <w:rsid w:val="00C221FC"/>
    <w:pPr>
      <w:wordWrap/>
      <w:adjustRightInd/>
      <w:spacing w:after="120" w:line="240" w:lineRule="atLeast"/>
      <w:jc w:val="left"/>
      <w:textAlignment w:val="auto"/>
    </w:pPr>
    <w:rPr>
      <w:rFonts w:eastAsia="바탕체" w:hAnsi="Times New Roman"/>
    </w:rPr>
  </w:style>
  <w:style w:type="paragraph" w:styleId="41">
    <w:name w:val="toc 4"/>
    <w:basedOn w:val="a1"/>
    <w:next w:val="a1"/>
    <w:autoRedefine/>
    <w:uiPriority w:val="39"/>
    <w:rsid w:val="0035101B"/>
    <w:pPr>
      <w:ind w:left="600"/>
      <w:jc w:val="left"/>
    </w:pPr>
    <w:rPr>
      <w:sz w:val="18"/>
      <w:szCs w:val="18"/>
    </w:rPr>
  </w:style>
  <w:style w:type="paragraph" w:styleId="af0">
    <w:name w:val="Normal Indent"/>
    <w:basedOn w:val="a1"/>
    <w:rsid w:val="000E63FC"/>
    <w:pPr>
      <w:adjustRightInd/>
      <w:ind w:left="851"/>
      <w:textAlignment w:val="auto"/>
    </w:pPr>
    <w:rPr>
      <w:rFonts w:ascii="Times New Roman" w:eastAsia="바탕체" w:hAnsi="Times New Roman"/>
      <w:kern w:val="2"/>
    </w:rPr>
  </w:style>
  <w:style w:type="paragraph" w:customStyle="1" w:styleId="af1">
    <w:name w:val="바탕글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0">
    <w:name w:val="본문(신명조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1">
    <w:name w:val="본문(중고딕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200">
    <w:name w:val="중간제목(옛체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201">
    <w:name w:val="큰제목(견고딕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300">
    <w:name w:val="큰제목(견고딕3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60"/>
    </w:rPr>
  </w:style>
  <w:style w:type="paragraph" w:customStyle="1" w:styleId="90">
    <w:name w:val="머리말(신명조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91">
    <w:name w:val="머리말(중고딕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a0">
    <w:name w:val="점텍스트"/>
    <w:basedOn w:val="a1"/>
    <w:rsid w:val="000E63FC"/>
    <w:pPr>
      <w:numPr>
        <w:numId w:val="4"/>
      </w:numPr>
      <w:tabs>
        <w:tab w:val="clear" w:pos="425"/>
        <w:tab w:val="num" w:pos="1300"/>
      </w:tabs>
      <w:adjustRightInd/>
      <w:spacing w:line="319" w:lineRule="auto"/>
      <w:ind w:left="1300" w:right="-235"/>
      <w:textAlignment w:val="auto"/>
    </w:pPr>
    <w:rPr>
      <w:rFonts w:ascii="Times New Roman" w:eastAsia="바탕체" w:hAnsi="Times New Roman"/>
      <w:kern w:val="2"/>
    </w:rPr>
  </w:style>
  <w:style w:type="paragraph" w:customStyle="1" w:styleId="af2">
    <w:name w:val="쪽번호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3">
    <w:name w:val="1.제목"/>
    <w:basedOn w:val="af1"/>
    <w:rsid w:val="000E63FC"/>
    <w:rPr>
      <w:rFonts w:ascii="굴림체" w:eastAsia="굴림체"/>
      <w:b/>
      <w:sz w:val="28"/>
    </w:rPr>
  </w:style>
  <w:style w:type="paragraph" w:customStyle="1" w:styleId="110">
    <w:name w:val="1.1 제목"/>
    <w:basedOn w:val="af1"/>
    <w:rsid w:val="000E63FC"/>
    <w:pPr>
      <w:ind w:left="200"/>
    </w:pPr>
    <w:rPr>
      <w:rFonts w:ascii="굴림체" w:eastAsia="굴림체"/>
      <w:b/>
      <w:sz w:val="28"/>
    </w:rPr>
  </w:style>
  <w:style w:type="paragraph" w:customStyle="1" w:styleId="111">
    <w:name w:val="1.1.1 제목"/>
    <w:basedOn w:val="af1"/>
    <w:rsid w:val="000E63FC"/>
    <w:pPr>
      <w:ind w:left="400"/>
    </w:pPr>
    <w:rPr>
      <w:rFonts w:ascii="굴림체" w:eastAsia="굴림체"/>
      <w:b/>
      <w:sz w:val="24"/>
    </w:rPr>
  </w:style>
  <w:style w:type="paragraph" w:customStyle="1" w:styleId="14">
    <w:name w:val="1.제목텍스트"/>
    <w:basedOn w:val="af1"/>
    <w:rsid w:val="000E63FC"/>
    <w:pPr>
      <w:tabs>
        <w:tab w:val="left" w:pos="6600"/>
      </w:tabs>
      <w:ind w:left="480"/>
    </w:pPr>
    <w:rPr>
      <w:rFonts w:ascii="굴림체"/>
      <w:sz w:val="22"/>
    </w:rPr>
  </w:style>
  <w:style w:type="paragraph" w:customStyle="1" w:styleId="112">
    <w:name w:val="1.1제목텍스트"/>
    <w:basedOn w:val="af1"/>
    <w:rsid w:val="000E63FC"/>
    <w:pPr>
      <w:tabs>
        <w:tab w:val="left" w:pos="6600"/>
      </w:tabs>
      <w:ind w:left="800"/>
    </w:pPr>
    <w:rPr>
      <w:rFonts w:ascii="굴림체"/>
      <w:sz w:val="22"/>
    </w:rPr>
  </w:style>
  <w:style w:type="paragraph" w:customStyle="1" w:styleId="1110">
    <w:name w:val="1.1.1제목텍스트"/>
    <w:basedOn w:val="af1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styleId="af3">
    <w:name w:val="Body Text"/>
    <w:basedOn w:val="a1"/>
    <w:rsid w:val="000E63FC"/>
    <w:pPr>
      <w:spacing w:line="360" w:lineRule="atLeast"/>
      <w:ind w:left="800"/>
    </w:pPr>
    <w:rPr>
      <w:rFonts w:ascii="Times New Roman" w:eastAsia="바탕체" w:hAnsi="Times New Roman"/>
    </w:rPr>
  </w:style>
  <w:style w:type="paragraph" w:styleId="24">
    <w:name w:val="Body Text 2"/>
    <w:basedOn w:val="a1"/>
    <w:rsid w:val="000E63FC"/>
    <w:pPr>
      <w:spacing w:line="360" w:lineRule="atLeast"/>
      <w:jc w:val="center"/>
    </w:pPr>
    <w:rPr>
      <w:rFonts w:ascii="Times New Roman" w:eastAsia="바탕체" w:hAnsi="Times New Roman"/>
      <w:sz w:val="24"/>
    </w:rPr>
  </w:style>
  <w:style w:type="paragraph" w:styleId="af4">
    <w:name w:val="Date"/>
    <w:basedOn w:val="a1"/>
    <w:next w:val="a1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styleId="af5">
    <w:name w:val="Plain Text"/>
    <w:basedOn w:val="a1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customStyle="1" w:styleId="af6">
    <w:name w:val="번호제목"/>
    <w:basedOn w:val="a1"/>
    <w:rsid w:val="000E63FC"/>
    <w:pPr>
      <w:adjustRightInd/>
      <w:ind w:left="709"/>
      <w:textAlignment w:val="auto"/>
    </w:pPr>
    <w:rPr>
      <w:rFonts w:ascii="Times New Roman" w:eastAsia="굴림체" w:hAnsi="Times New Roman"/>
      <w:kern w:val="2"/>
      <w:sz w:val="24"/>
    </w:rPr>
  </w:style>
  <w:style w:type="paragraph" w:styleId="af7">
    <w:name w:val="Body Text Indent"/>
    <w:basedOn w:val="a1"/>
    <w:rsid w:val="000E63FC"/>
    <w:pPr>
      <w:spacing w:after="180"/>
      <w:ind w:leftChars="400" w:left="851"/>
    </w:pPr>
  </w:style>
  <w:style w:type="paragraph" w:styleId="25">
    <w:name w:val="Body Text First Indent 2"/>
    <w:basedOn w:val="af7"/>
    <w:rsid w:val="000E63FC"/>
    <w:pPr>
      <w:adjustRightInd/>
      <w:ind w:leftChars="0" w:left="0" w:hanging="11"/>
      <w:textAlignment w:val="auto"/>
    </w:pPr>
    <w:rPr>
      <w:rFonts w:ascii="굴림체" w:eastAsia="굴림체" w:hAnsi="Times New Roman"/>
      <w:kern w:val="2"/>
    </w:rPr>
  </w:style>
  <w:style w:type="paragraph" w:styleId="26">
    <w:name w:val="List Bullet 2"/>
    <w:basedOn w:val="a1"/>
    <w:autoRedefine/>
    <w:rsid w:val="000E63FC"/>
    <w:pPr>
      <w:adjustRightInd/>
      <w:textAlignment w:val="auto"/>
    </w:pPr>
    <w:rPr>
      <w:rFonts w:ascii="바탕체" w:eastAsia="바탕체" w:hAnsi="Courier New"/>
      <w:color w:val="000000"/>
    </w:rPr>
  </w:style>
  <w:style w:type="paragraph" w:styleId="50">
    <w:name w:val="toc 5"/>
    <w:basedOn w:val="a1"/>
    <w:next w:val="a1"/>
    <w:autoRedefine/>
    <w:uiPriority w:val="39"/>
    <w:rsid w:val="000E63FC"/>
    <w:pPr>
      <w:ind w:left="800"/>
      <w:jc w:val="left"/>
    </w:pPr>
    <w:rPr>
      <w:sz w:val="18"/>
      <w:szCs w:val="18"/>
    </w:rPr>
  </w:style>
  <w:style w:type="paragraph" w:styleId="60">
    <w:name w:val="toc 6"/>
    <w:basedOn w:val="a1"/>
    <w:next w:val="a1"/>
    <w:autoRedefine/>
    <w:semiHidden/>
    <w:rsid w:val="000E63FC"/>
    <w:pPr>
      <w:ind w:left="1000"/>
      <w:jc w:val="left"/>
    </w:pPr>
    <w:rPr>
      <w:sz w:val="18"/>
      <w:szCs w:val="18"/>
    </w:rPr>
  </w:style>
  <w:style w:type="paragraph" w:styleId="70">
    <w:name w:val="toc 7"/>
    <w:basedOn w:val="a1"/>
    <w:next w:val="a1"/>
    <w:autoRedefine/>
    <w:semiHidden/>
    <w:rsid w:val="000E63FC"/>
    <w:pPr>
      <w:ind w:left="1200"/>
      <w:jc w:val="left"/>
    </w:pPr>
    <w:rPr>
      <w:sz w:val="18"/>
      <w:szCs w:val="18"/>
    </w:rPr>
  </w:style>
  <w:style w:type="paragraph" w:styleId="80">
    <w:name w:val="toc 8"/>
    <w:basedOn w:val="a1"/>
    <w:next w:val="a1"/>
    <w:autoRedefine/>
    <w:semiHidden/>
    <w:rsid w:val="000E63FC"/>
    <w:pPr>
      <w:ind w:left="1400"/>
      <w:jc w:val="left"/>
    </w:pPr>
    <w:rPr>
      <w:sz w:val="18"/>
      <w:szCs w:val="18"/>
    </w:rPr>
  </w:style>
  <w:style w:type="paragraph" w:styleId="92">
    <w:name w:val="toc 9"/>
    <w:basedOn w:val="a1"/>
    <w:next w:val="a1"/>
    <w:autoRedefine/>
    <w:semiHidden/>
    <w:rsid w:val="000E63FC"/>
    <w:pPr>
      <w:ind w:left="1600"/>
      <w:jc w:val="left"/>
    </w:pPr>
    <w:rPr>
      <w:sz w:val="18"/>
      <w:szCs w:val="18"/>
    </w:rPr>
  </w:style>
  <w:style w:type="paragraph" w:customStyle="1" w:styleId="15">
    <w:name w:val="(1)제목"/>
    <w:basedOn w:val="af1"/>
    <w:rsid w:val="000E63FC"/>
    <w:pPr>
      <w:tabs>
        <w:tab w:val="left" w:pos="6600"/>
      </w:tabs>
      <w:ind w:left="700"/>
    </w:pPr>
    <w:rPr>
      <w:rFonts w:ascii="굴림체" w:eastAsia="굴림체"/>
      <w:sz w:val="24"/>
    </w:rPr>
  </w:style>
  <w:style w:type="paragraph" w:customStyle="1" w:styleId="1111">
    <w:name w:val="1.1.1.1 제목"/>
    <w:basedOn w:val="af6"/>
    <w:rsid w:val="000E63FC"/>
    <w:pPr>
      <w:ind w:left="567"/>
    </w:pPr>
  </w:style>
  <w:style w:type="paragraph" w:customStyle="1" w:styleId="16">
    <w:name w:val="1)제목"/>
    <w:basedOn w:val="af1"/>
    <w:rsid w:val="000E63FC"/>
    <w:pPr>
      <w:tabs>
        <w:tab w:val="left" w:pos="6600"/>
      </w:tabs>
      <w:ind w:left="800"/>
    </w:pPr>
    <w:rPr>
      <w:rFonts w:ascii="굴림체" w:eastAsia="굴림체"/>
      <w:sz w:val="24"/>
    </w:rPr>
  </w:style>
  <w:style w:type="paragraph" w:customStyle="1" w:styleId="af8">
    <w:name w:val="①제목"/>
    <w:basedOn w:val="af1"/>
    <w:rsid w:val="000E63FC"/>
    <w:pPr>
      <w:tabs>
        <w:tab w:val="left" w:pos="6600"/>
      </w:tabs>
      <w:ind w:left="1200"/>
    </w:pPr>
    <w:rPr>
      <w:rFonts w:ascii="굴림체" w:eastAsia="굴림체"/>
      <w:sz w:val="22"/>
    </w:rPr>
  </w:style>
  <w:style w:type="paragraph" w:customStyle="1" w:styleId="17">
    <w:name w:val="(1)제목텍스트"/>
    <w:basedOn w:val="af1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8">
    <w:name w:val="1)제목텍스트"/>
    <w:basedOn w:val="af1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50">
    <w:name w:val="작은제목(중고딕15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30"/>
    </w:rPr>
  </w:style>
  <w:style w:type="paragraph" w:customStyle="1" w:styleId="93">
    <w:name w:val="각주내용(신명조9)"/>
    <w:rsid w:val="000E63FC"/>
    <w:pPr>
      <w:widowControl w:val="0"/>
      <w:wordWrap w:val="0"/>
      <w:autoSpaceDE w:val="0"/>
      <w:autoSpaceDN w:val="0"/>
      <w:adjustRightInd w:val="0"/>
      <w:spacing w:line="279" w:lineRule="auto"/>
      <w:ind w:left="600" w:right="200" w:hanging="400"/>
      <w:jc w:val="both"/>
    </w:pPr>
    <w:rPr>
      <w:rFonts w:ascii="바탕체"/>
      <w:color w:val="000000"/>
      <w:sz w:val="18"/>
    </w:rPr>
  </w:style>
  <w:style w:type="paragraph" w:customStyle="1" w:styleId="102">
    <w:name w:val="굴림체10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customStyle="1" w:styleId="10L">
    <w:name w:val="굴림체10L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styleId="af9">
    <w:name w:val="List Paragraph"/>
    <w:basedOn w:val="a1"/>
    <w:link w:val="Char3"/>
    <w:rsid w:val="000E63FC"/>
    <w:pPr>
      <w:widowControl/>
      <w:wordWrap/>
      <w:adjustRightInd/>
      <w:ind w:leftChars="400" w:left="800"/>
      <w:jc w:val="left"/>
      <w:textAlignment w:val="auto"/>
    </w:pPr>
    <w:rPr>
      <w:rFonts w:cs="굴림"/>
      <w:sz w:val="24"/>
      <w:szCs w:val="24"/>
    </w:rPr>
  </w:style>
  <w:style w:type="paragraph" w:customStyle="1" w:styleId="ActListDet">
    <w:name w:val="Act List Det"/>
    <w:basedOn w:val="a1"/>
    <w:rsid w:val="00FA7113"/>
    <w:pPr>
      <w:numPr>
        <w:ilvl w:val="1"/>
        <w:numId w:val="5"/>
      </w:numPr>
      <w:adjustRightInd/>
      <w:textAlignment w:val="auto"/>
    </w:pPr>
    <w:rPr>
      <w:rFonts w:ascii="Times New Roman" w:eastAsia="바탕체" w:hAnsi="Times New Roman"/>
      <w:kern w:val="2"/>
    </w:rPr>
  </w:style>
  <w:style w:type="paragraph" w:styleId="TOC">
    <w:name w:val="TOC Heading"/>
    <w:basedOn w:val="1"/>
    <w:next w:val="a1"/>
    <w:uiPriority w:val="39"/>
    <w:qFormat/>
    <w:rsid w:val="00CD12D2"/>
    <w:pPr>
      <w:keepLines/>
      <w:widowControl/>
      <w:wordWrap/>
      <w:adjustRightInd/>
      <w:spacing w:before="480" w:line="276" w:lineRule="auto"/>
      <w:textAlignment w:val="auto"/>
      <w:outlineLvl w:val="9"/>
    </w:pPr>
    <w:rPr>
      <w:bCs/>
      <w:color w:val="365F91"/>
      <w:kern w:val="0"/>
    </w:rPr>
  </w:style>
  <w:style w:type="character" w:customStyle="1" w:styleId="Char1">
    <w:name w:val="머리글 Char"/>
    <w:aliases w:val="header odd Char,header odd1 Char,header odd2 Char,header odd3 Char,header odd4 Char,header odd5 Char,header odd6 Char,header Char,header odd11 Char,header odd21 Char,header odd31 Char,header odd41 Char,header odd51 Char,header odd61 Char,h Char"/>
    <w:link w:val="a7"/>
    <w:rsid w:val="001522F8"/>
    <w:rPr>
      <w:rFonts w:ascii="굴림" w:eastAsia="굴림" w:hAnsi="굴림"/>
    </w:rPr>
  </w:style>
  <w:style w:type="paragraph" w:customStyle="1" w:styleId="27">
    <w:name w:val="부록2"/>
    <w:basedOn w:val="a1"/>
    <w:rsid w:val="001522F8"/>
    <w:pPr>
      <w:widowControl/>
      <w:wordWrap/>
      <w:spacing w:before="240" w:after="240" w:line="280" w:lineRule="atLeast"/>
      <w:outlineLvl w:val="1"/>
    </w:pPr>
    <w:rPr>
      <w:rFonts w:ascii="Times New Roman" w:hAnsi="Times New Roman"/>
      <w:b/>
      <w:sz w:val="24"/>
    </w:rPr>
  </w:style>
  <w:style w:type="character" w:customStyle="1" w:styleId="Char0">
    <w:name w:val="풍선 도움말 텍스트 Char"/>
    <w:link w:val="a6"/>
    <w:uiPriority w:val="99"/>
    <w:semiHidden/>
    <w:rsid w:val="009422BB"/>
    <w:rPr>
      <w:rFonts w:ascii="Arial" w:eastAsia="돋움" w:hAnsi="Arial"/>
      <w:sz w:val="18"/>
      <w:szCs w:val="18"/>
    </w:rPr>
  </w:style>
  <w:style w:type="character" w:styleId="afa">
    <w:name w:val="Strong"/>
    <w:rsid w:val="00FF67B6"/>
    <w:rPr>
      <w:b/>
      <w:bCs/>
    </w:rPr>
  </w:style>
  <w:style w:type="paragraph" w:styleId="afb">
    <w:name w:val="Document Map"/>
    <w:basedOn w:val="a1"/>
    <w:link w:val="Char4"/>
    <w:rsid w:val="007827B5"/>
    <w:rPr>
      <w:sz w:val="18"/>
      <w:szCs w:val="18"/>
    </w:rPr>
  </w:style>
  <w:style w:type="character" w:customStyle="1" w:styleId="Char4">
    <w:name w:val="문서 구조 Char"/>
    <w:link w:val="afb"/>
    <w:rsid w:val="007827B5"/>
    <w:rPr>
      <w:rFonts w:ascii="굴림" w:eastAsia="굴림" w:hAnsi="굴림"/>
      <w:sz w:val="18"/>
      <w:szCs w:val="18"/>
    </w:rPr>
  </w:style>
  <w:style w:type="paragraph" w:customStyle="1" w:styleId="19">
    <w:name w:val="스타일1"/>
    <w:basedOn w:val="1"/>
    <w:link w:val="1Char1"/>
    <w:rsid w:val="00770192"/>
  </w:style>
  <w:style w:type="paragraph" w:customStyle="1" w:styleId="afc">
    <w:name w:val="메뉴얼주석"/>
    <w:basedOn w:val="a1"/>
    <w:autoRedefine/>
    <w:rsid w:val="006F055A"/>
    <w:pPr>
      <w:autoSpaceDE w:val="0"/>
      <w:autoSpaceDN w:val="0"/>
      <w:textAlignment w:val="auto"/>
    </w:pPr>
    <w:rPr>
      <w:rFonts w:ascii="Arial" w:eastAsia="굴림체" w:hAnsi="Arial" w:cs="Arial"/>
      <w:i/>
      <w:iCs/>
      <w:color w:val="0000FF"/>
      <w:kern w:val="2"/>
    </w:rPr>
  </w:style>
  <w:style w:type="character" w:customStyle="1" w:styleId="1Char1">
    <w:name w:val="스타일1 Char"/>
    <w:link w:val="19"/>
    <w:rsid w:val="00770192"/>
    <w:rPr>
      <w:rFonts w:ascii="맑은 고딕" w:eastAsia="맑은 고딕" w:hAnsi="Arial"/>
      <w:b/>
      <w:kern w:val="28"/>
      <w:sz w:val="24"/>
      <w:szCs w:val="24"/>
    </w:rPr>
  </w:style>
  <w:style w:type="paragraph" w:customStyle="1" w:styleId="s0">
    <w:name w:val="s0"/>
    <w:rsid w:val="006F055A"/>
    <w:pPr>
      <w:widowControl w:val="0"/>
      <w:autoSpaceDE w:val="0"/>
      <w:autoSpaceDN w:val="0"/>
      <w:adjustRightInd w:val="0"/>
    </w:pPr>
    <w:rPr>
      <w:rFonts w:ascii="신명조" w:eastAsia="신명조"/>
      <w:sz w:val="24"/>
      <w:szCs w:val="24"/>
    </w:rPr>
  </w:style>
  <w:style w:type="character" w:styleId="afd">
    <w:name w:val="annotation reference"/>
    <w:rsid w:val="0077132A"/>
    <w:rPr>
      <w:sz w:val="18"/>
      <w:szCs w:val="18"/>
    </w:rPr>
  </w:style>
  <w:style w:type="paragraph" w:styleId="afe">
    <w:name w:val="annotation text"/>
    <w:basedOn w:val="a1"/>
    <w:link w:val="Char5"/>
    <w:autoRedefine/>
    <w:rsid w:val="0077132A"/>
    <w:pPr>
      <w:jc w:val="left"/>
    </w:pPr>
  </w:style>
  <w:style w:type="character" w:customStyle="1" w:styleId="Char5">
    <w:name w:val="메모 텍스트 Char"/>
    <w:link w:val="afe"/>
    <w:rsid w:val="0077132A"/>
    <w:rPr>
      <w:rFonts w:ascii="맑은 고딕" w:eastAsia="맑은 고딕" w:hAnsi="맑은 고딕" w:cs="맑은 고딕"/>
    </w:rPr>
  </w:style>
  <w:style w:type="paragraph" w:styleId="aff">
    <w:name w:val="annotation subject"/>
    <w:basedOn w:val="afe"/>
    <w:next w:val="afe"/>
    <w:link w:val="Char6"/>
    <w:rsid w:val="0077132A"/>
    <w:rPr>
      <w:b/>
      <w:bCs/>
    </w:rPr>
  </w:style>
  <w:style w:type="character" w:customStyle="1" w:styleId="Char6">
    <w:name w:val="메모 주제 Char"/>
    <w:link w:val="aff"/>
    <w:rsid w:val="0077132A"/>
    <w:rPr>
      <w:rFonts w:ascii="맑은 고딕" w:eastAsia="맑은 고딕" w:hAnsi="맑은 고딕" w:cs="맑은 고딕"/>
      <w:b/>
      <w:bCs/>
    </w:rPr>
  </w:style>
  <w:style w:type="paragraph" w:styleId="aff0">
    <w:name w:val="Revision"/>
    <w:hidden/>
    <w:uiPriority w:val="99"/>
    <w:semiHidden/>
    <w:rsid w:val="00045F1C"/>
    <w:rPr>
      <w:rFonts w:ascii="맑은 고딕" w:eastAsia="맑은 고딕" w:hAnsi="맑은 고딕" w:cs="맑은 고딕"/>
    </w:rPr>
  </w:style>
  <w:style w:type="paragraph" w:customStyle="1" w:styleId="MS">
    <w:name w:val="MS바탕글"/>
    <w:basedOn w:val="a1"/>
    <w:rsid w:val="009C2AE1"/>
    <w:pPr>
      <w:shd w:val="clear" w:color="auto" w:fill="FFFFFF"/>
      <w:autoSpaceDE w:val="0"/>
      <w:autoSpaceDN w:val="0"/>
      <w:adjustRightInd/>
      <w:snapToGrid w:val="0"/>
      <w:spacing w:line="360" w:lineRule="auto"/>
      <w:ind w:firstLine="568"/>
    </w:pPr>
    <w:rPr>
      <w:rFonts w:ascii="굴림" w:eastAsia="굴림" w:hAnsi="굴림" w:cs="굴림"/>
      <w:color w:val="000000"/>
    </w:rPr>
  </w:style>
  <w:style w:type="paragraph" w:customStyle="1" w:styleId="xl65">
    <w:name w:val="xl65"/>
    <w:basedOn w:val="a1"/>
    <w:rsid w:val="009C2AE1"/>
    <w:pPr>
      <w:shd w:val="clear" w:color="auto" w:fill="FFFFFF"/>
      <w:autoSpaceDE w:val="0"/>
      <w:autoSpaceDN w:val="0"/>
      <w:adjustRightInd/>
      <w:snapToGrid w:val="0"/>
      <w:spacing w:line="384" w:lineRule="auto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-">
    <w:name w:val="글머리-본문"/>
    <w:basedOn w:val="a1"/>
    <w:rsid w:val="00611CD2"/>
    <w:pPr>
      <w:widowControl/>
      <w:numPr>
        <w:numId w:val="6"/>
      </w:numPr>
      <w:wordWrap/>
      <w:spacing w:line="280" w:lineRule="atLeast"/>
    </w:pPr>
    <w:rPr>
      <w:rFonts w:ascii="바탕체" w:eastAsia="바탕체" w:hAnsi="Times New Roman" w:cs="Times New Roman"/>
      <w:sz w:val="22"/>
    </w:rPr>
  </w:style>
  <w:style w:type="character" w:customStyle="1" w:styleId="Char">
    <w:name w:val="캡션 Char"/>
    <w:link w:val="a5"/>
    <w:locked/>
    <w:rsid w:val="00AC1AFB"/>
    <w:rPr>
      <w:rFonts w:ascii="맑은 고딕" w:eastAsia="맑은 고딕" w:hAnsi="맑은 고딕" w:cs="맑은 고딕"/>
      <w:b/>
    </w:rPr>
  </w:style>
  <w:style w:type="paragraph" w:styleId="aff1">
    <w:name w:val="table of figures"/>
    <w:basedOn w:val="a1"/>
    <w:next w:val="a1"/>
    <w:uiPriority w:val="99"/>
    <w:rsid w:val="00AC1AFB"/>
    <w:pPr>
      <w:ind w:left="200" w:hangingChars="200" w:hanging="200"/>
    </w:pPr>
  </w:style>
  <w:style w:type="character" w:customStyle="1" w:styleId="Char2">
    <w:name w:val="바닥글 Char"/>
    <w:basedOn w:val="a2"/>
    <w:link w:val="a9"/>
    <w:uiPriority w:val="99"/>
    <w:rsid w:val="00F8434F"/>
    <w:rPr>
      <w:rFonts w:ascii="맑은 고딕" w:eastAsia="맑은 고딕" w:hAnsi="맑은 고딕" w:cs="맑은 고딕"/>
    </w:rPr>
  </w:style>
  <w:style w:type="paragraph" w:customStyle="1" w:styleId="a">
    <w:name w:val="화면개요스타일"/>
    <w:basedOn w:val="af9"/>
    <w:link w:val="Char7"/>
    <w:qFormat/>
    <w:rsid w:val="008F2794"/>
    <w:pPr>
      <w:numPr>
        <w:numId w:val="10"/>
      </w:numPr>
      <w:ind w:leftChars="0" w:left="0"/>
    </w:pPr>
    <w:rPr>
      <w:sz w:val="20"/>
      <w:szCs w:val="20"/>
    </w:rPr>
  </w:style>
  <w:style w:type="character" w:customStyle="1" w:styleId="Char3">
    <w:name w:val="목록 단락 Char"/>
    <w:basedOn w:val="a2"/>
    <w:link w:val="af9"/>
    <w:rsid w:val="008F2794"/>
    <w:rPr>
      <w:rFonts w:ascii="맑은 고딕" w:eastAsia="맑은 고딕" w:hAnsi="맑은 고딕" w:cs="굴림"/>
      <w:sz w:val="24"/>
      <w:szCs w:val="24"/>
    </w:rPr>
  </w:style>
  <w:style w:type="character" w:customStyle="1" w:styleId="Char7">
    <w:name w:val="화면개요스타일 Char"/>
    <w:basedOn w:val="Char3"/>
    <w:link w:val="a"/>
    <w:rsid w:val="008F2794"/>
    <w:rPr>
      <w:rFonts w:ascii="맑은 고딕" w:eastAsia="맑은 고딕" w:hAnsi="맑은 고딕" w:cs="굴림"/>
      <w:sz w:val="24"/>
      <w:szCs w:val="24"/>
    </w:rPr>
  </w:style>
  <w:style w:type="character" w:styleId="aff2">
    <w:name w:val="Subtle Emphasis"/>
    <w:basedOn w:val="a2"/>
    <w:uiPriority w:val="19"/>
    <w:qFormat/>
    <w:rsid w:val="00B667E1"/>
    <w:rPr>
      <w:i/>
      <w:iCs/>
      <w:color w:val="404040" w:themeColor="text1" w:themeTint="BF"/>
    </w:rPr>
  </w:style>
  <w:style w:type="paragraph" w:styleId="aff3">
    <w:name w:val="No Spacing"/>
    <w:uiPriority w:val="1"/>
    <w:qFormat/>
    <w:rsid w:val="00B667E1"/>
    <w:pPr>
      <w:widowControl w:val="0"/>
      <w:wordWrap w:val="0"/>
      <w:adjustRightInd w:val="0"/>
      <w:jc w:val="both"/>
      <w:textAlignment w:val="baseline"/>
    </w:pPr>
    <w:rPr>
      <w:rFonts w:ascii="맑은 고딕" w:eastAsia="맑은 고딕" w:hAnsi="맑은 고딕" w:cs="맑은 고딕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5813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6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3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1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9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5" Type="http://schemas.openxmlformats.org/officeDocument/2006/relationships/image" Target="media/image32.tmp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tmp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&#54364;&#51456;&#47928;&#49436;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59F08-62A1-49A7-A96C-C75E0DCFF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표준문서</Template>
  <TotalTime>0</TotalTime>
  <Pages>23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문서표준템플릿</vt:lpstr>
    </vt:vector>
  </TitlesOfParts>
  <Company/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문서표준템플릿</dc:title>
  <dc:creator>NDS품질보증팀</dc:creator>
  <cp:lastModifiedBy>Windows 사용자</cp:lastModifiedBy>
  <cp:revision>2</cp:revision>
  <cp:lastPrinted>2012-04-13T01:21:00Z</cp:lastPrinted>
  <dcterms:created xsi:type="dcterms:W3CDTF">2021-06-30T08:28:00Z</dcterms:created>
  <dcterms:modified xsi:type="dcterms:W3CDTF">2021-06-30T08:28:00Z</dcterms:modified>
</cp:coreProperties>
</file>